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13831B" w14:textId="58F21874" w:rsidR="00D077E9" w:rsidRPr="005E2B72" w:rsidRDefault="00CE7F56" w:rsidP="00CE7F56">
      <w:pPr>
        <w:jc w:val="center"/>
        <w:rPr>
          <w:sz w:val="40"/>
          <w:szCs w:val="40"/>
        </w:rPr>
      </w:pPr>
      <w:r w:rsidRPr="005E2B72">
        <w:rPr>
          <w:noProof/>
          <w:sz w:val="40"/>
          <w:szCs w:val="40"/>
        </w:rPr>
        <w:drawing>
          <wp:anchor distT="0" distB="0" distL="114300" distR="114300" simplePos="0" relativeHeight="251673600" behindDoc="1" locked="0" layoutInCell="1" allowOverlap="1" wp14:anchorId="08A49D55" wp14:editId="3E103F64">
            <wp:simplePos x="0" y="0"/>
            <wp:positionH relativeFrom="page">
              <wp:posOffset>400050</wp:posOffset>
            </wp:positionH>
            <wp:positionV relativeFrom="paragraph">
              <wp:posOffset>367665</wp:posOffset>
            </wp:positionV>
            <wp:extent cx="7096125" cy="5219700"/>
            <wp:effectExtent l="0" t="0" r="9525" b="0"/>
            <wp:wrapTight wrapText="bothSides">
              <wp:wrapPolygon edited="0">
                <wp:start x="0" y="0"/>
                <wp:lineTo x="0" y="21521"/>
                <wp:lineTo x="21571" y="21521"/>
                <wp:lineTo x="21571" y="0"/>
                <wp:lineTo x="0" y="0"/>
              </wp:wrapPolygon>
            </wp:wrapTight>
            <wp:docPr id="1243440360" name="Picture 1" descr="Welcome Back! - Visit Milford On S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elcome Back! - Visit Milford On Se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0E55">
        <w:rPr>
          <w:sz w:val="40"/>
          <w:szCs w:val="40"/>
        </w:rPr>
        <w:t>Parish Council</w:t>
      </w:r>
      <w:r>
        <w:rPr>
          <w:sz w:val="40"/>
          <w:szCs w:val="40"/>
        </w:rPr>
        <w:t xml:space="preserve">’s </w:t>
      </w:r>
      <w:r w:rsidR="005E2B72" w:rsidRPr="005E2B72">
        <w:rPr>
          <w:sz w:val="40"/>
          <w:szCs w:val="40"/>
        </w:rPr>
        <w:t>Annual Report 202</w:t>
      </w:r>
      <w:r w:rsidR="00915AC3">
        <w:rPr>
          <w:sz w:val="40"/>
          <w:szCs w:val="40"/>
        </w:rPr>
        <w:t>5</w:t>
      </w:r>
      <w:r w:rsidR="005E2B72" w:rsidRPr="005E2B72">
        <w:rPr>
          <w:sz w:val="40"/>
          <w:szCs w:val="40"/>
        </w:rPr>
        <w:t xml:space="preserve"> - 2</w:t>
      </w:r>
      <w:r w:rsidR="00915AC3">
        <w:rPr>
          <w:sz w:val="40"/>
          <w:szCs w:val="40"/>
        </w:rPr>
        <w:t>6</w:t>
      </w:r>
    </w:p>
    <w:tbl>
      <w:tblPr>
        <w:tblpPr w:leftFromText="180" w:rightFromText="180" w:vertAnchor="text" w:horzAnchor="margin" w:tblpY="-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80"/>
        <w:gridCol w:w="4356"/>
      </w:tblGrid>
      <w:tr w:rsidR="00D077E9" w14:paraId="4DDA178B" w14:textId="77777777" w:rsidTr="00D077E9">
        <w:trPr>
          <w:gridAfter w:val="1"/>
          <w:wAfter w:w="4356" w:type="dxa"/>
          <w:trHeight w:val="1894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1B99651F" w14:textId="609F6F01" w:rsidR="00D077E9" w:rsidRDefault="00796E77" w:rsidP="00D077E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3FB3B56A" wp14:editId="5F726256">
                      <wp:simplePos x="0" y="0"/>
                      <wp:positionH relativeFrom="column">
                        <wp:posOffset>-74295</wp:posOffset>
                      </wp:positionH>
                      <wp:positionV relativeFrom="page">
                        <wp:posOffset>-77470</wp:posOffset>
                      </wp:positionV>
                      <wp:extent cx="3438525" cy="1524000"/>
                      <wp:effectExtent l="0" t="0" r="9525" b="0"/>
                      <wp:wrapNone/>
                      <wp:docPr id="3" name="Rectangle 3" descr="white rectangle for text on cov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38525" cy="1524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FB2E76" id="Rectangle 3" o:spid="_x0000_s1026" alt="white rectangle for text on cover" style="position:absolute;margin-left:-5.85pt;margin-top:-6.1pt;width:270.75pt;height:120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" fillcolor="white [3212]" stroked="f" strokeweight="2pt">
                      <w10:wrap anchory="page"/>
                    </v:rect>
                  </w:pict>
                </mc:Fallback>
              </mc:AlternateContent>
            </w:r>
          </w:p>
          <w:p w14:paraId="66C92695" w14:textId="2898D73E" w:rsidR="00D077E9" w:rsidRDefault="00D077E9" w:rsidP="00D077E9"/>
        </w:tc>
      </w:tr>
      <w:tr w:rsidR="00D077E9" w14:paraId="4041B25B" w14:textId="77777777" w:rsidTr="00D077E9">
        <w:trPr>
          <w:trHeight w:val="7636"/>
        </w:trPr>
        <w:tc>
          <w:tcPr>
            <w:tcW w:w="5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C5FB2C" w14:textId="31B36C7E" w:rsidR="00D077E9" w:rsidRDefault="00D077E9" w:rsidP="00D077E9">
            <w:pPr>
              <w:rPr>
                <w:noProof/>
              </w:rPr>
            </w:pPr>
          </w:p>
        </w:tc>
      </w:tr>
      <w:tr w:rsidR="00D077E9" w14:paraId="7247FDF6" w14:textId="77777777" w:rsidTr="00D077E9">
        <w:trPr>
          <w:trHeight w:val="2171"/>
        </w:trPr>
        <w:tc>
          <w:tcPr>
            <w:tcW w:w="5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id w:val="-1740469667"/>
              <w:placeholder>
                <w:docPart w:val="A005B2ED334E4770A6256B20084835AB"/>
              </w:placeholder>
              <w15:appearance w15:val="hidden"/>
            </w:sdtPr>
            <w:sdtContent>
              <w:p w14:paraId="4D513E64" w14:textId="43A7281B" w:rsidR="00F528AF" w:rsidRPr="00B66F5C" w:rsidRDefault="00B02235" w:rsidP="00D077E9">
                <w:pPr>
                  <w:rPr>
                    <w:szCs w:val="28"/>
                  </w:rPr>
                </w:pPr>
                <w:r w:rsidRPr="00B66F5C">
                  <w:rPr>
                    <w:szCs w:val="28"/>
                  </w:rPr>
                  <w:t>Milford-on-Sea Parish Council</w:t>
                </w:r>
              </w:p>
              <w:p w14:paraId="0828C906" w14:textId="6A76DEC7" w:rsidR="00F528AF" w:rsidRPr="00B66F5C" w:rsidRDefault="00F528AF" w:rsidP="00F528AF">
                <w:pPr>
                  <w:pStyle w:val="NoSpacing"/>
                  <w:rPr>
                    <w:color w:val="082A75" w:themeColor="text2"/>
                    <w:sz w:val="28"/>
                    <w:szCs w:val="28"/>
                  </w:rPr>
                </w:pPr>
                <w:r w:rsidRPr="00B66F5C">
                  <w:rPr>
                    <w:color w:val="082A75" w:themeColor="text2"/>
                    <w:sz w:val="28"/>
                    <w:szCs w:val="28"/>
                  </w:rPr>
                  <w:t xml:space="preserve">22 High Street, Milford-on-Sea, </w:t>
                </w:r>
                <w:r w:rsidR="000E2F1F" w:rsidRPr="00B66F5C">
                  <w:rPr>
                    <w:color w:val="082A75" w:themeColor="text2"/>
                    <w:sz w:val="28"/>
                    <w:szCs w:val="28"/>
                  </w:rPr>
                  <w:t xml:space="preserve">  </w:t>
                </w:r>
              </w:p>
              <w:p w14:paraId="6B441DF0" w14:textId="3173D53D" w:rsidR="00F528AF" w:rsidRPr="00B66F5C" w:rsidRDefault="00F528AF" w:rsidP="00F528AF">
                <w:pPr>
                  <w:pStyle w:val="NoSpacing"/>
                  <w:rPr>
                    <w:color w:val="082A75" w:themeColor="text2"/>
                    <w:sz w:val="28"/>
                    <w:szCs w:val="28"/>
                  </w:rPr>
                </w:pPr>
                <w:r w:rsidRPr="00B66F5C">
                  <w:rPr>
                    <w:color w:val="082A75" w:themeColor="text2"/>
                    <w:sz w:val="28"/>
                    <w:szCs w:val="28"/>
                  </w:rPr>
                  <w:t xml:space="preserve">SO41 0QD.   </w:t>
                </w:r>
                <w:r w:rsidR="00573D0A" w:rsidRPr="00B66F5C">
                  <w:rPr>
                    <w:color w:val="082A75" w:themeColor="text2"/>
                    <w:sz w:val="28"/>
                    <w:szCs w:val="28"/>
                  </w:rPr>
                  <w:t>www.m</w:t>
                </w:r>
                <w:r w:rsidRPr="00B66F5C">
                  <w:rPr>
                    <w:color w:val="082A75" w:themeColor="text2"/>
                    <w:sz w:val="28"/>
                    <w:szCs w:val="28"/>
                  </w:rPr>
                  <w:t>ilfordonsea</w:t>
                </w:r>
                <w:r w:rsidR="00200C75" w:rsidRPr="00B66F5C">
                  <w:rPr>
                    <w:color w:val="082A75" w:themeColor="text2"/>
                    <w:sz w:val="28"/>
                    <w:szCs w:val="28"/>
                  </w:rPr>
                  <w:t>parishcouncil.gov.uk</w:t>
                </w:r>
                <w:r w:rsidRPr="00B66F5C">
                  <w:rPr>
                    <w:color w:val="082A75" w:themeColor="text2"/>
                    <w:sz w:val="28"/>
                    <w:szCs w:val="28"/>
                  </w:rPr>
                  <w:t xml:space="preserve"> </w:t>
                </w:r>
              </w:p>
              <w:p w14:paraId="4B22BEDA" w14:textId="2F2CE7A8" w:rsidR="00F528AF" w:rsidRPr="00B66F5C" w:rsidRDefault="00F528AF" w:rsidP="00D077E9">
                <w:pPr>
                  <w:rPr>
                    <w:szCs w:val="28"/>
                  </w:rPr>
                </w:pPr>
                <w:r w:rsidRPr="00B66F5C">
                  <w:rPr>
                    <w:szCs w:val="28"/>
                  </w:rPr>
                  <w:t>01590 644410</w:t>
                </w:r>
              </w:p>
              <w:p w14:paraId="1C1BF474" w14:textId="22BD4BA0" w:rsidR="00D077E9" w:rsidRDefault="00000000" w:rsidP="00D077E9"/>
            </w:sdtContent>
          </w:sdt>
          <w:p w14:paraId="30C78BB9" w14:textId="77777777" w:rsidR="00D077E9" w:rsidRPr="00D86945" w:rsidRDefault="00D077E9" w:rsidP="00B02235">
            <w:pPr>
              <w:rPr>
                <w:noProof/>
                <w:sz w:val="10"/>
                <w:szCs w:val="10"/>
              </w:rPr>
            </w:pPr>
          </w:p>
        </w:tc>
      </w:tr>
    </w:tbl>
    <w:p w14:paraId="4EE6CAB1" w14:textId="63499498" w:rsidR="00D077E9" w:rsidRDefault="00B66F5C">
      <w:pPr>
        <w:spacing w:after="2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3CF3FE9" wp14:editId="66BE88F0">
                <wp:simplePos x="0" y="0"/>
                <wp:positionH relativeFrom="page">
                  <wp:align>left</wp:align>
                </wp:positionH>
                <wp:positionV relativeFrom="page">
                  <wp:posOffset>6666865</wp:posOffset>
                </wp:positionV>
                <wp:extent cx="7820025" cy="3162300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20025" cy="316230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D939FC" id="Rectangle 2" o:spid="_x0000_s1026" alt="colored rectangle" style="position:absolute;margin-left:0;margin-top:524.95pt;width:615.75pt;height:249pt;z-index:-2516572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" fillcolor="#34aba2 [3206]" stroked="f" strokeweight="2pt">
                <w10:wrap anchorx="page" anchory="page"/>
              </v:rect>
            </w:pict>
          </mc:Fallback>
        </mc:AlternateContent>
      </w:r>
      <w:r w:rsidR="00EB0DA8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0FBC8858" wp14:editId="11B5B006">
                <wp:simplePos x="0" y="0"/>
                <wp:positionH relativeFrom="column">
                  <wp:posOffset>3992880</wp:posOffset>
                </wp:positionH>
                <wp:positionV relativeFrom="paragraph">
                  <wp:posOffset>6127750</wp:posOffset>
                </wp:positionV>
                <wp:extent cx="1933575" cy="1571625"/>
                <wp:effectExtent l="0" t="0" r="9525" b="9525"/>
                <wp:wrapTight wrapText="bothSides">
                  <wp:wrapPolygon edited="0">
                    <wp:start x="0" y="0"/>
                    <wp:lineTo x="0" y="21469"/>
                    <wp:lineTo x="21494" y="21469"/>
                    <wp:lineTo x="21494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157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9F09C0" w14:textId="4193D6AA" w:rsidR="00B02235" w:rsidRDefault="0072037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9F1DF5" wp14:editId="77B9A3CF">
                                  <wp:extent cx="1714228" cy="1485900"/>
                                  <wp:effectExtent l="0" t="0" r="635" b="0"/>
                                  <wp:docPr id="13" name="Picture 13" descr="Diagram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 descr="Diagram&#10;&#10;Description automatically generated with medium confiden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1366" cy="15007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BC885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4.4pt;margin-top:482.5pt;width:152.25pt;height:123.75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" stroked="f">
                <v:textbox>
                  <w:txbxContent>
                    <w:p w14:paraId="249F09C0" w14:textId="4193D6AA" w:rsidR="00B02235" w:rsidRDefault="0072037E">
                      <w:r>
                        <w:rPr>
                          <w:noProof/>
                        </w:rPr>
                        <w:drawing>
                          <wp:inline distT="0" distB="0" distL="0" distR="0" wp14:anchorId="5F9F1DF5" wp14:editId="77B9A3CF">
                            <wp:extent cx="1714228" cy="1485900"/>
                            <wp:effectExtent l="0" t="0" r="635" b="0"/>
                            <wp:docPr id="13" name="Picture 13" descr="Diagram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 descr="Diagram&#10;&#10;Description automatically generated with medium confiden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1366" cy="15007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077E9">
        <w:br w:type="page"/>
      </w:r>
    </w:p>
    <w:p w14:paraId="3C6C3D21" w14:textId="00ECDC41" w:rsidR="00312316" w:rsidRPr="00A4686B" w:rsidRDefault="00312316" w:rsidP="00312316">
      <w:pPr>
        <w:pStyle w:val="NoSpacing"/>
      </w:pPr>
      <w:r>
        <w:lastRenderedPageBreak/>
        <w:t xml:space="preserve">The Parish Council is the custodian of land/property owned on behalf of its community. </w:t>
      </w:r>
    </w:p>
    <w:tbl>
      <w:tblPr>
        <w:tblW w:w="9999" w:type="dxa"/>
        <w:tblInd w:w="4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560"/>
      </w:tblGrid>
      <w:tr w:rsidR="00D077E9" w14:paraId="4BAD2C76" w14:textId="77777777" w:rsidTr="00821215">
        <w:trPr>
          <w:trHeight w:val="134"/>
        </w:trPr>
        <w:tc>
          <w:tcPr>
            <w:tcW w:w="9999" w:type="dxa"/>
          </w:tcPr>
          <w:p w14:paraId="65CEDACF" w14:textId="0E6B909A" w:rsidR="00DF027C" w:rsidRDefault="00DF027C" w:rsidP="00312316"/>
        </w:tc>
      </w:tr>
      <w:tr w:rsidR="00DF027C" w14:paraId="176CB3B6" w14:textId="77777777" w:rsidTr="00DF027C">
        <w:trPr>
          <w:trHeight w:val="1899"/>
        </w:trPr>
        <w:tc>
          <w:tcPr>
            <w:tcW w:w="9999" w:type="dxa"/>
            <w:shd w:val="clear" w:color="auto" w:fill="F2F2F2" w:themeFill="background1" w:themeFillShade="F2"/>
            <w:vAlign w:val="center"/>
          </w:tcPr>
          <w:p w14:paraId="4D8F8EF9" w14:textId="77777777" w:rsidR="00DF027C" w:rsidRPr="00DF027C" w:rsidRDefault="00DF027C" w:rsidP="00DF027C">
            <w:pPr>
              <w:pStyle w:val="EmphasisText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215E90E" wp14:editId="47444E8F">
                      <wp:extent cx="5972175" cy="2990850"/>
                      <wp:effectExtent l="0" t="0" r="0" b="0"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972175" cy="2990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528548A" w14:textId="77777777" w:rsidR="00312316" w:rsidRPr="006C556E" w:rsidRDefault="00312316" w:rsidP="00312316">
                                  <w:pPr>
                                    <w:pStyle w:val="NoSpacing"/>
                                    <w:numPr>
                                      <w:ilvl w:val="0"/>
                                      <w:numId w:val="1"/>
                                    </w:numPr>
                                    <w:ind w:left="284" w:hanging="218"/>
                                    <w:rPr>
                                      <w:color w:val="082A75" w:themeColor="text2"/>
                                    </w:rPr>
                                  </w:pPr>
                                  <w:r w:rsidRPr="006C556E">
                                    <w:rPr>
                                      <w:color w:val="082A75" w:themeColor="text2"/>
                                    </w:rPr>
                                    <w:t>The Pleasure Grounds – Local Nature Reserve</w:t>
                                  </w:r>
                                </w:p>
                                <w:p w14:paraId="37400C92" w14:textId="0EC5F325" w:rsidR="00312316" w:rsidRPr="006C556E" w:rsidRDefault="00312316" w:rsidP="00312316">
                                  <w:pPr>
                                    <w:pStyle w:val="NoSpacing"/>
                                    <w:numPr>
                                      <w:ilvl w:val="0"/>
                                      <w:numId w:val="1"/>
                                    </w:numPr>
                                    <w:ind w:left="284" w:hanging="218"/>
                                    <w:rPr>
                                      <w:color w:val="082A75" w:themeColor="text2"/>
                                    </w:rPr>
                                  </w:pPr>
                                  <w:r w:rsidRPr="006C556E">
                                    <w:rPr>
                                      <w:color w:val="082A75" w:themeColor="text2"/>
                                    </w:rPr>
                                    <w:t>Sharvells Copse (</w:t>
                                  </w:r>
                                  <w:r w:rsidR="004253F5" w:rsidRPr="006C556E">
                                    <w:rPr>
                                      <w:color w:val="082A75" w:themeColor="text2"/>
                                    </w:rPr>
                                    <w:t>Shorefield’s</w:t>
                                  </w:r>
                                  <w:r w:rsidRPr="006C556E">
                                    <w:rPr>
                                      <w:color w:val="082A75" w:themeColor="text2"/>
                                    </w:rPr>
                                    <w:t xml:space="preserve"> Copse) – Local Nature Reserve</w:t>
                                  </w:r>
                                </w:p>
                                <w:p w14:paraId="3DEF1781" w14:textId="6A3B8C80" w:rsidR="00312316" w:rsidRPr="006C556E" w:rsidRDefault="00312316" w:rsidP="00312316">
                                  <w:pPr>
                                    <w:pStyle w:val="NoSpacing"/>
                                    <w:numPr>
                                      <w:ilvl w:val="0"/>
                                      <w:numId w:val="1"/>
                                    </w:numPr>
                                    <w:ind w:left="284" w:hanging="218"/>
                                    <w:rPr>
                                      <w:color w:val="082A75" w:themeColor="text2"/>
                                    </w:rPr>
                                  </w:pPr>
                                  <w:r w:rsidRPr="006C556E">
                                    <w:rPr>
                                      <w:color w:val="082A75" w:themeColor="text2"/>
                                    </w:rPr>
                                    <w:t xml:space="preserve">Barnes Copse – Local Nature Reserve  </w:t>
                                  </w:r>
                                </w:p>
                                <w:p w14:paraId="18658117" w14:textId="0ABBE743" w:rsidR="00312316" w:rsidRPr="006C556E" w:rsidRDefault="00312316" w:rsidP="00312316">
                                  <w:pPr>
                                    <w:pStyle w:val="NoSpacing"/>
                                    <w:numPr>
                                      <w:ilvl w:val="0"/>
                                      <w:numId w:val="1"/>
                                    </w:numPr>
                                    <w:ind w:left="284" w:hanging="218"/>
                                    <w:rPr>
                                      <w:color w:val="082A75" w:themeColor="text2"/>
                                    </w:rPr>
                                  </w:pPr>
                                  <w:r w:rsidRPr="006C556E">
                                    <w:rPr>
                                      <w:color w:val="082A75" w:themeColor="text2"/>
                                    </w:rPr>
                                    <w:t>Studland Common – Local Nature Reserve and Site of Importance for Nature Conservation (SINC)</w:t>
                                  </w:r>
                                </w:p>
                                <w:p w14:paraId="0915FEF0" w14:textId="591A22A1" w:rsidR="00312316" w:rsidRDefault="00312316" w:rsidP="00312316">
                                  <w:pPr>
                                    <w:pStyle w:val="NoSpacing"/>
                                    <w:numPr>
                                      <w:ilvl w:val="0"/>
                                      <w:numId w:val="1"/>
                                    </w:numPr>
                                    <w:ind w:left="284" w:hanging="218"/>
                                    <w:rPr>
                                      <w:color w:val="082A75" w:themeColor="text2"/>
                                    </w:rPr>
                                  </w:pPr>
                                  <w:r w:rsidRPr="006C556E">
                                    <w:rPr>
                                      <w:color w:val="082A75" w:themeColor="text2"/>
                                    </w:rPr>
                                    <w:t>Studland Common Grazing Field – Local Nature Reserve and SINC</w:t>
                                  </w:r>
                                </w:p>
                                <w:p w14:paraId="5AAF6782" w14:textId="3E0F094B" w:rsidR="005F74E2" w:rsidRPr="006C556E" w:rsidRDefault="00530C8C" w:rsidP="00312316">
                                  <w:pPr>
                                    <w:pStyle w:val="NoSpacing"/>
                                    <w:numPr>
                                      <w:ilvl w:val="0"/>
                                      <w:numId w:val="1"/>
                                    </w:numPr>
                                    <w:ind w:left="284" w:hanging="218"/>
                                    <w:rPr>
                                      <w:color w:val="082A75" w:themeColor="text2"/>
                                    </w:rPr>
                                  </w:pPr>
                                  <w:r>
                                    <w:rPr>
                                      <w:color w:val="082A75" w:themeColor="text2"/>
                                    </w:rPr>
                                    <w:t>Scholars Retreat Grazing Field</w:t>
                                  </w:r>
                                </w:p>
                                <w:p w14:paraId="2BE1FDC7" w14:textId="3AADAE33" w:rsidR="00312316" w:rsidRPr="006C556E" w:rsidRDefault="0094440E" w:rsidP="00312316">
                                  <w:pPr>
                                    <w:pStyle w:val="NoSpacing"/>
                                    <w:numPr>
                                      <w:ilvl w:val="0"/>
                                      <w:numId w:val="1"/>
                                    </w:numPr>
                                    <w:ind w:left="284" w:hanging="218"/>
                                    <w:rPr>
                                      <w:color w:val="082A75" w:themeColor="text2"/>
                                    </w:rPr>
                                  </w:pPr>
                                  <w:r>
                                    <w:rPr>
                                      <w:color w:val="082A75" w:themeColor="text2"/>
                                    </w:rPr>
                                    <w:t>Tony Locke</w:t>
                                  </w:r>
                                  <w:r w:rsidR="00312316" w:rsidRPr="006C556E">
                                    <w:rPr>
                                      <w:color w:val="082A75" w:themeColor="text2"/>
                                    </w:rPr>
                                    <w:t xml:space="preserve"> Community Orchard</w:t>
                                  </w:r>
                                </w:p>
                                <w:p w14:paraId="17D184CD" w14:textId="4DE2A174" w:rsidR="00312316" w:rsidRPr="006C556E" w:rsidRDefault="00312316" w:rsidP="00312316">
                                  <w:pPr>
                                    <w:pStyle w:val="NoSpacing"/>
                                    <w:numPr>
                                      <w:ilvl w:val="0"/>
                                      <w:numId w:val="1"/>
                                    </w:numPr>
                                    <w:ind w:left="284" w:hanging="218"/>
                                    <w:rPr>
                                      <w:color w:val="082A75" w:themeColor="text2"/>
                                    </w:rPr>
                                  </w:pPr>
                                  <w:r w:rsidRPr="006C556E">
                                    <w:rPr>
                                      <w:color w:val="082A75" w:themeColor="text2"/>
                                    </w:rPr>
                                    <w:t>Barnes Lane Recreation Ground and</w:t>
                                  </w:r>
                                  <w:r w:rsidR="0094440E">
                                    <w:rPr>
                                      <w:color w:val="082A75" w:themeColor="text2"/>
                                    </w:rPr>
                                    <w:t xml:space="preserve"> Chris Walford</w:t>
                                  </w:r>
                                  <w:r w:rsidRPr="006C556E">
                                    <w:rPr>
                                      <w:color w:val="082A75" w:themeColor="text2"/>
                                    </w:rPr>
                                    <w:t xml:space="preserve"> Pavilion</w:t>
                                  </w:r>
                                </w:p>
                                <w:p w14:paraId="5BE06737" w14:textId="03634B40" w:rsidR="00312316" w:rsidRDefault="00312316" w:rsidP="00312316">
                                  <w:pPr>
                                    <w:pStyle w:val="NoSpacing"/>
                                    <w:numPr>
                                      <w:ilvl w:val="0"/>
                                      <w:numId w:val="1"/>
                                    </w:numPr>
                                    <w:ind w:left="284" w:hanging="218"/>
                                    <w:rPr>
                                      <w:color w:val="082A75" w:themeColor="text2"/>
                                    </w:rPr>
                                  </w:pPr>
                                  <w:r w:rsidRPr="006C556E">
                                    <w:rPr>
                                      <w:color w:val="082A75" w:themeColor="text2"/>
                                    </w:rPr>
                                    <w:t>Carrington Lane Play Park</w:t>
                                  </w:r>
                                </w:p>
                                <w:p w14:paraId="134A956B" w14:textId="7B05CAB2" w:rsidR="009F32A4" w:rsidRDefault="009F32A4" w:rsidP="00312316">
                                  <w:pPr>
                                    <w:pStyle w:val="NoSpacing"/>
                                    <w:numPr>
                                      <w:ilvl w:val="0"/>
                                      <w:numId w:val="1"/>
                                    </w:numPr>
                                    <w:ind w:left="284" w:hanging="218"/>
                                    <w:rPr>
                                      <w:color w:val="082A75" w:themeColor="text2"/>
                                    </w:rPr>
                                  </w:pPr>
                                  <w:r>
                                    <w:rPr>
                                      <w:color w:val="082A75" w:themeColor="text2"/>
                                    </w:rPr>
                                    <w:t>The Swifts Play Park</w:t>
                                  </w:r>
                                </w:p>
                                <w:p w14:paraId="283E02F4" w14:textId="7078012E" w:rsidR="009F32A4" w:rsidRDefault="009F32A4" w:rsidP="00312316">
                                  <w:pPr>
                                    <w:pStyle w:val="NoSpacing"/>
                                    <w:numPr>
                                      <w:ilvl w:val="0"/>
                                      <w:numId w:val="1"/>
                                    </w:numPr>
                                    <w:ind w:left="284" w:hanging="218"/>
                                    <w:rPr>
                                      <w:color w:val="082A75" w:themeColor="text2"/>
                                    </w:rPr>
                                  </w:pPr>
                                  <w:r>
                                    <w:rPr>
                                      <w:color w:val="082A75" w:themeColor="text2"/>
                                    </w:rPr>
                                    <w:t>Hurst Road Play Park</w:t>
                                  </w:r>
                                </w:p>
                                <w:p w14:paraId="3581A2C8" w14:textId="413E0359" w:rsidR="0094440E" w:rsidRPr="006C556E" w:rsidRDefault="0094440E" w:rsidP="00312316">
                                  <w:pPr>
                                    <w:pStyle w:val="NoSpacing"/>
                                    <w:numPr>
                                      <w:ilvl w:val="0"/>
                                      <w:numId w:val="1"/>
                                    </w:numPr>
                                    <w:ind w:left="284" w:hanging="218"/>
                                    <w:rPr>
                                      <w:color w:val="082A75" w:themeColor="text2"/>
                                    </w:rPr>
                                  </w:pPr>
                                  <w:r>
                                    <w:rPr>
                                      <w:color w:val="082A75" w:themeColor="text2"/>
                                    </w:rPr>
                                    <w:t>Allotments at The Swifts</w:t>
                                  </w:r>
                                </w:p>
                                <w:p w14:paraId="4AE49267" w14:textId="183658D4" w:rsidR="00312316" w:rsidRDefault="00312316" w:rsidP="00312316">
                                  <w:pPr>
                                    <w:pStyle w:val="NoSpacing"/>
                                    <w:numPr>
                                      <w:ilvl w:val="0"/>
                                      <w:numId w:val="1"/>
                                    </w:numPr>
                                    <w:ind w:left="284" w:hanging="218"/>
                                    <w:rPr>
                                      <w:color w:val="082A75" w:themeColor="text2"/>
                                    </w:rPr>
                                  </w:pPr>
                                  <w:r w:rsidRPr="006C556E">
                                    <w:rPr>
                                      <w:color w:val="082A75" w:themeColor="text2"/>
                                    </w:rPr>
                                    <w:t xml:space="preserve">Swallow Drive/Grebe Close </w:t>
                                  </w:r>
                                  <w:r w:rsidR="0094440E">
                                    <w:rPr>
                                      <w:color w:val="082A75" w:themeColor="text2"/>
                                    </w:rPr>
                                    <w:t>P</w:t>
                                  </w:r>
                                  <w:r w:rsidRPr="006C556E">
                                    <w:rPr>
                                      <w:color w:val="082A75" w:themeColor="text2"/>
                                    </w:rPr>
                                    <w:t xml:space="preserve">ublic </w:t>
                                  </w:r>
                                  <w:r w:rsidR="0094440E">
                                    <w:rPr>
                                      <w:color w:val="082A75" w:themeColor="text2"/>
                                    </w:rPr>
                                    <w:t>O</w:t>
                                  </w:r>
                                  <w:r w:rsidRPr="006C556E">
                                    <w:rPr>
                                      <w:color w:val="082A75" w:themeColor="text2"/>
                                    </w:rPr>
                                    <w:t xml:space="preserve">pen </w:t>
                                  </w:r>
                                  <w:r w:rsidR="0094440E">
                                    <w:rPr>
                                      <w:color w:val="082A75" w:themeColor="text2"/>
                                    </w:rPr>
                                    <w:t>S</w:t>
                                  </w:r>
                                  <w:r w:rsidRPr="006C556E">
                                    <w:rPr>
                                      <w:color w:val="082A75" w:themeColor="text2"/>
                                    </w:rPr>
                                    <w:t>paces</w:t>
                                  </w:r>
                                </w:p>
                                <w:p w14:paraId="77FA7BE1" w14:textId="5F05894C" w:rsidR="009F32A4" w:rsidRPr="006C556E" w:rsidRDefault="009F32A4" w:rsidP="00312316">
                                  <w:pPr>
                                    <w:pStyle w:val="NoSpacing"/>
                                    <w:numPr>
                                      <w:ilvl w:val="0"/>
                                      <w:numId w:val="1"/>
                                    </w:numPr>
                                    <w:ind w:left="284" w:hanging="218"/>
                                    <w:rPr>
                                      <w:color w:val="082A75" w:themeColor="text2"/>
                                    </w:rPr>
                                  </w:pPr>
                                  <w:r>
                                    <w:rPr>
                                      <w:color w:val="082A75" w:themeColor="text2"/>
                                    </w:rPr>
                                    <w:t>The Centenary Copse (next to Milford Bridge)</w:t>
                                  </w:r>
                                </w:p>
                                <w:p w14:paraId="3DD16910" w14:textId="057FA930" w:rsidR="00312316" w:rsidRPr="006C556E" w:rsidRDefault="00312316" w:rsidP="00312316">
                                  <w:pPr>
                                    <w:pStyle w:val="NoSpacing"/>
                                    <w:numPr>
                                      <w:ilvl w:val="0"/>
                                      <w:numId w:val="1"/>
                                    </w:numPr>
                                    <w:ind w:left="284" w:hanging="218"/>
                                    <w:rPr>
                                      <w:color w:val="082A75" w:themeColor="text2"/>
                                    </w:rPr>
                                  </w:pPr>
                                  <w:r w:rsidRPr="006C556E">
                                    <w:rPr>
                                      <w:color w:val="082A75" w:themeColor="text2"/>
                                    </w:rPr>
                                    <w:t>Baskets Grazing Field (Keyhaven)</w:t>
                                  </w:r>
                                </w:p>
                                <w:p w14:paraId="25B85704" w14:textId="0B3A1F17" w:rsidR="00312316" w:rsidRPr="006C556E" w:rsidRDefault="00312316" w:rsidP="00312316">
                                  <w:pPr>
                                    <w:pStyle w:val="NoSpacing"/>
                                    <w:numPr>
                                      <w:ilvl w:val="0"/>
                                      <w:numId w:val="1"/>
                                    </w:numPr>
                                    <w:ind w:left="284" w:hanging="218"/>
                                    <w:rPr>
                                      <w:color w:val="082A75" w:themeColor="text2"/>
                                    </w:rPr>
                                  </w:pPr>
                                  <w:r w:rsidRPr="006C556E">
                                    <w:rPr>
                                      <w:color w:val="082A75" w:themeColor="text2"/>
                                    </w:rPr>
                                    <w:t xml:space="preserve">The Community Meadow (Next to All Saints Churchyard) </w:t>
                                  </w:r>
                                </w:p>
                                <w:p w14:paraId="2BEF03E1" w14:textId="3288C879" w:rsidR="00312316" w:rsidRPr="006C556E" w:rsidRDefault="00312316" w:rsidP="00312316">
                                  <w:pPr>
                                    <w:pStyle w:val="NoSpacing"/>
                                    <w:numPr>
                                      <w:ilvl w:val="0"/>
                                      <w:numId w:val="1"/>
                                    </w:numPr>
                                    <w:ind w:left="284" w:hanging="218"/>
                                    <w:rPr>
                                      <w:color w:val="082A75" w:themeColor="text2"/>
                                    </w:rPr>
                                  </w:pPr>
                                  <w:r w:rsidRPr="006C556E">
                                    <w:rPr>
                                      <w:color w:val="082A75" w:themeColor="text2"/>
                                    </w:rPr>
                                    <w:t>The Old Putting Green (Hurst Road)</w:t>
                                  </w:r>
                                </w:p>
                                <w:p w14:paraId="0B7496E6" w14:textId="6B68EC92" w:rsidR="00312316" w:rsidRPr="006C556E" w:rsidRDefault="00312316" w:rsidP="00312316">
                                  <w:pPr>
                                    <w:pStyle w:val="NoSpacing"/>
                                    <w:numPr>
                                      <w:ilvl w:val="0"/>
                                      <w:numId w:val="1"/>
                                    </w:numPr>
                                    <w:ind w:left="284" w:hanging="218"/>
                                    <w:rPr>
                                      <w:color w:val="082A75" w:themeColor="text2"/>
                                    </w:rPr>
                                  </w:pPr>
                                  <w:r w:rsidRPr="006C556E">
                                    <w:rPr>
                                      <w:color w:val="082A75" w:themeColor="text2"/>
                                    </w:rPr>
                                    <w:t>The Village Greens at both Keyhaven and Milford-on-Sea</w:t>
                                  </w:r>
                                </w:p>
                                <w:p w14:paraId="12CDA5F6" w14:textId="00023086" w:rsidR="00312316" w:rsidRPr="006C556E" w:rsidRDefault="00312316" w:rsidP="00312316">
                                  <w:pPr>
                                    <w:pStyle w:val="NoSpacing"/>
                                    <w:numPr>
                                      <w:ilvl w:val="0"/>
                                      <w:numId w:val="1"/>
                                    </w:numPr>
                                    <w:ind w:left="284" w:hanging="218"/>
                                    <w:rPr>
                                      <w:color w:val="082A75" w:themeColor="text2"/>
                                    </w:rPr>
                                  </w:pPr>
                                  <w:r w:rsidRPr="006C556E">
                                    <w:rPr>
                                      <w:color w:val="082A75" w:themeColor="text2"/>
                                    </w:rPr>
                                    <w:t>The Bowling Club Green and Pavilion (The Bowling Club now maintain and manage the facility)</w:t>
                                  </w:r>
                                </w:p>
                                <w:p w14:paraId="76648EE1" w14:textId="42ADC9E3" w:rsidR="00312316" w:rsidRPr="006C556E" w:rsidRDefault="00312316" w:rsidP="00312316">
                                  <w:pPr>
                                    <w:pStyle w:val="NoSpacing"/>
                                    <w:numPr>
                                      <w:ilvl w:val="0"/>
                                      <w:numId w:val="1"/>
                                    </w:numPr>
                                    <w:ind w:left="284" w:hanging="218"/>
                                    <w:rPr>
                                      <w:color w:val="082A75" w:themeColor="text2"/>
                                    </w:rPr>
                                  </w:pPr>
                                  <w:r w:rsidRPr="006C556E">
                                    <w:rPr>
                                      <w:color w:val="082A75" w:themeColor="text2"/>
                                    </w:rPr>
                                    <w:t>Dance Studio in Sea Road Car Park (Managed by the VCCC)</w:t>
                                  </w:r>
                                </w:p>
                                <w:p w14:paraId="0ACA36A4" w14:textId="0D7549D3" w:rsidR="00312316" w:rsidRPr="006C556E" w:rsidRDefault="00312316" w:rsidP="00312316">
                                  <w:pPr>
                                    <w:pStyle w:val="NoSpacing"/>
                                    <w:numPr>
                                      <w:ilvl w:val="0"/>
                                      <w:numId w:val="1"/>
                                    </w:numPr>
                                    <w:ind w:left="284" w:hanging="218"/>
                                    <w:rPr>
                                      <w:color w:val="082A75" w:themeColor="text2"/>
                                    </w:rPr>
                                  </w:pPr>
                                  <w:r w:rsidRPr="006C556E">
                                    <w:rPr>
                                      <w:color w:val="082A75" w:themeColor="text2"/>
                                    </w:rPr>
                                    <w:t>Bird Hide at Sturt Pond Nature Reserve (Managed by Milford Conservation Volunteers)</w:t>
                                  </w:r>
                                </w:p>
                                <w:p w14:paraId="19BEBEC8" w14:textId="77B71187" w:rsidR="00DF027C" w:rsidRDefault="00DF027C" w:rsidP="00DF027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7215E90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" o:spid="_x0000_s1027" type="#_x0000_t202" style="width:470.25pt;height:23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" filled="f" stroked="f" strokeweight=".5pt">
                      <v:textbox>
                        <w:txbxContent>
                          <w:p w14:paraId="4528548A" w14:textId="77777777" w:rsidR="00312316" w:rsidRPr="006C556E" w:rsidRDefault="00312316" w:rsidP="00312316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ind w:left="284" w:hanging="218"/>
                              <w:rPr>
                                <w:color w:val="082A75" w:themeColor="text2"/>
                              </w:rPr>
                            </w:pPr>
                            <w:r w:rsidRPr="006C556E">
                              <w:rPr>
                                <w:color w:val="082A75" w:themeColor="text2"/>
                              </w:rPr>
                              <w:t>The Pleasure Grounds – Local Nature Reserve</w:t>
                            </w:r>
                          </w:p>
                          <w:p w14:paraId="37400C92" w14:textId="0EC5F325" w:rsidR="00312316" w:rsidRPr="006C556E" w:rsidRDefault="00312316" w:rsidP="00312316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ind w:left="284" w:hanging="218"/>
                              <w:rPr>
                                <w:color w:val="082A75" w:themeColor="text2"/>
                              </w:rPr>
                            </w:pPr>
                            <w:r w:rsidRPr="006C556E">
                              <w:rPr>
                                <w:color w:val="082A75" w:themeColor="text2"/>
                              </w:rPr>
                              <w:t>Sharvells Copse (</w:t>
                            </w:r>
                            <w:r w:rsidR="004253F5" w:rsidRPr="006C556E">
                              <w:rPr>
                                <w:color w:val="082A75" w:themeColor="text2"/>
                              </w:rPr>
                              <w:t>Shorefield’s</w:t>
                            </w:r>
                            <w:r w:rsidRPr="006C556E">
                              <w:rPr>
                                <w:color w:val="082A75" w:themeColor="text2"/>
                              </w:rPr>
                              <w:t xml:space="preserve"> Copse) – Local Nature Reserve</w:t>
                            </w:r>
                          </w:p>
                          <w:p w14:paraId="3DEF1781" w14:textId="6A3B8C80" w:rsidR="00312316" w:rsidRPr="006C556E" w:rsidRDefault="00312316" w:rsidP="00312316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ind w:left="284" w:hanging="218"/>
                              <w:rPr>
                                <w:color w:val="082A75" w:themeColor="text2"/>
                              </w:rPr>
                            </w:pPr>
                            <w:r w:rsidRPr="006C556E">
                              <w:rPr>
                                <w:color w:val="082A75" w:themeColor="text2"/>
                              </w:rPr>
                              <w:t xml:space="preserve">Barnes Copse – Local Nature Reserve  </w:t>
                            </w:r>
                          </w:p>
                          <w:p w14:paraId="18658117" w14:textId="0ABBE743" w:rsidR="00312316" w:rsidRPr="006C556E" w:rsidRDefault="00312316" w:rsidP="00312316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ind w:left="284" w:hanging="218"/>
                              <w:rPr>
                                <w:color w:val="082A75" w:themeColor="text2"/>
                              </w:rPr>
                            </w:pPr>
                            <w:r w:rsidRPr="006C556E">
                              <w:rPr>
                                <w:color w:val="082A75" w:themeColor="text2"/>
                              </w:rPr>
                              <w:t>Studland Common – Local Nature Reserve and Site of Importance for Nature Conservation (SINC)</w:t>
                            </w:r>
                          </w:p>
                          <w:p w14:paraId="0915FEF0" w14:textId="591A22A1" w:rsidR="00312316" w:rsidRDefault="00312316" w:rsidP="00312316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ind w:left="284" w:hanging="218"/>
                              <w:rPr>
                                <w:color w:val="082A75" w:themeColor="text2"/>
                              </w:rPr>
                            </w:pPr>
                            <w:r w:rsidRPr="006C556E">
                              <w:rPr>
                                <w:color w:val="082A75" w:themeColor="text2"/>
                              </w:rPr>
                              <w:t>Studland Common Grazing Field – Local Nature Reserve and SINC</w:t>
                            </w:r>
                          </w:p>
                          <w:p w14:paraId="5AAF6782" w14:textId="3E0F094B" w:rsidR="005F74E2" w:rsidRPr="006C556E" w:rsidRDefault="00530C8C" w:rsidP="00312316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ind w:left="284" w:hanging="218"/>
                              <w:rPr>
                                <w:color w:val="082A75" w:themeColor="text2"/>
                              </w:rPr>
                            </w:pPr>
                            <w:r>
                              <w:rPr>
                                <w:color w:val="082A75" w:themeColor="text2"/>
                              </w:rPr>
                              <w:t>Scholars Retreat Grazing Field</w:t>
                            </w:r>
                          </w:p>
                          <w:p w14:paraId="2BE1FDC7" w14:textId="3AADAE33" w:rsidR="00312316" w:rsidRPr="006C556E" w:rsidRDefault="0094440E" w:rsidP="00312316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ind w:left="284" w:hanging="218"/>
                              <w:rPr>
                                <w:color w:val="082A75" w:themeColor="text2"/>
                              </w:rPr>
                            </w:pPr>
                            <w:r>
                              <w:rPr>
                                <w:color w:val="082A75" w:themeColor="text2"/>
                              </w:rPr>
                              <w:t>Tony Locke</w:t>
                            </w:r>
                            <w:r w:rsidR="00312316" w:rsidRPr="006C556E">
                              <w:rPr>
                                <w:color w:val="082A75" w:themeColor="text2"/>
                              </w:rPr>
                              <w:t xml:space="preserve"> Community Orchard</w:t>
                            </w:r>
                          </w:p>
                          <w:p w14:paraId="17D184CD" w14:textId="4DE2A174" w:rsidR="00312316" w:rsidRPr="006C556E" w:rsidRDefault="00312316" w:rsidP="00312316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ind w:left="284" w:hanging="218"/>
                              <w:rPr>
                                <w:color w:val="082A75" w:themeColor="text2"/>
                              </w:rPr>
                            </w:pPr>
                            <w:r w:rsidRPr="006C556E">
                              <w:rPr>
                                <w:color w:val="082A75" w:themeColor="text2"/>
                              </w:rPr>
                              <w:t>Barnes Lane Recreation Ground and</w:t>
                            </w:r>
                            <w:r w:rsidR="0094440E">
                              <w:rPr>
                                <w:color w:val="082A75" w:themeColor="text2"/>
                              </w:rPr>
                              <w:t xml:space="preserve"> Chris Walford</w:t>
                            </w:r>
                            <w:r w:rsidRPr="006C556E">
                              <w:rPr>
                                <w:color w:val="082A75" w:themeColor="text2"/>
                              </w:rPr>
                              <w:t xml:space="preserve"> Pavilion</w:t>
                            </w:r>
                          </w:p>
                          <w:p w14:paraId="5BE06737" w14:textId="03634B40" w:rsidR="00312316" w:rsidRDefault="00312316" w:rsidP="00312316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ind w:left="284" w:hanging="218"/>
                              <w:rPr>
                                <w:color w:val="082A75" w:themeColor="text2"/>
                              </w:rPr>
                            </w:pPr>
                            <w:r w:rsidRPr="006C556E">
                              <w:rPr>
                                <w:color w:val="082A75" w:themeColor="text2"/>
                              </w:rPr>
                              <w:t>Carrington Lane Play Park</w:t>
                            </w:r>
                          </w:p>
                          <w:p w14:paraId="134A956B" w14:textId="7B05CAB2" w:rsidR="009F32A4" w:rsidRDefault="009F32A4" w:rsidP="00312316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ind w:left="284" w:hanging="218"/>
                              <w:rPr>
                                <w:color w:val="082A75" w:themeColor="text2"/>
                              </w:rPr>
                            </w:pPr>
                            <w:r>
                              <w:rPr>
                                <w:color w:val="082A75" w:themeColor="text2"/>
                              </w:rPr>
                              <w:t>The Swifts Play Park</w:t>
                            </w:r>
                          </w:p>
                          <w:p w14:paraId="283E02F4" w14:textId="7078012E" w:rsidR="009F32A4" w:rsidRDefault="009F32A4" w:rsidP="00312316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ind w:left="284" w:hanging="218"/>
                              <w:rPr>
                                <w:color w:val="082A75" w:themeColor="text2"/>
                              </w:rPr>
                            </w:pPr>
                            <w:r>
                              <w:rPr>
                                <w:color w:val="082A75" w:themeColor="text2"/>
                              </w:rPr>
                              <w:t>Hurst Road Play Park</w:t>
                            </w:r>
                          </w:p>
                          <w:p w14:paraId="3581A2C8" w14:textId="413E0359" w:rsidR="0094440E" w:rsidRPr="006C556E" w:rsidRDefault="0094440E" w:rsidP="00312316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ind w:left="284" w:hanging="218"/>
                              <w:rPr>
                                <w:color w:val="082A75" w:themeColor="text2"/>
                              </w:rPr>
                            </w:pPr>
                            <w:r>
                              <w:rPr>
                                <w:color w:val="082A75" w:themeColor="text2"/>
                              </w:rPr>
                              <w:t>Allotments at The Swifts</w:t>
                            </w:r>
                          </w:p>
                          <w:p w14:paraId="4AE49267" w14:textId="183658D4" w:rsidR="00312316" w:rsidRDefault="00312316" w:rsidP="00312316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ind w:left="284" w:hanging="218"/>
                              <w:rPr>
                                <w:color w:val="082A75" w:themeColor="text2"/>
                              </w:rPr>
                            </w:pPr>
                            <w:r w:rsidRPr="006C556E">
                              <w:rPr>
                                <w:color w:val="082A75" w:themeColor="text2"/>
                              </w:rPr>
                              <w:t xml:space="preserve">Swallow Drive/Grebe Close </w:t>
                            </w:r>
                            <w:r w:rsidR="0094440E">
                              <w:rPr>
                                <w:color w:val="082A75" w:themeColor="text2"/>
                              </w:rPr>
                              <w:t>P</w:t>
                            </w:r>
                            <w:r w:rsidRPr="006C556E">
                              <w:rPr>
                                <w:color w:val="082A75" w:themeColor="text2"/>
                              </w:rPr>
                              <w:t xml:space="preserve">ublic </w:t>
                            </w:r>
                            <w:r w:rsidR="0094440E">
                              <w:rPr>
                                <w:color w:val="082A75" w:themeColor="text2"/>
                              </w:rPr>
                              <w:t>O</w:t>
                            </w:r>
                            <w:r w:rsidRPr="006C556E">
                              <w:rPr>
                                <w:color w:val="082A75" w:themeColor="text2"/>
                              </w:rPr>
                              <w:t xml:space="preserve">pen </w:t>
                            </w:r>
                            <w:r w:rsidR="0094440E">
                              <w:rPr>
                                <w:color w:val="082A75" w:themeColor="text2"/>
                              </w:rPr>
                              <w:t>S</w:t>
                            </w:r>
                            <w:r w:rsidRPr="006C556E">
                              <w:rPr>
                                <w:color w:val="082A75" w:themeColor="text2"/>
                              </w:rPr>
                              <w:t>paces</w:t>
                            </w:r>
                          </w:p>
                          <w:p w14:paraId="77FA7BE1" w14:textId="5F05894C" w:rsidR="009F32A4" w:rsidRPr="006C556E" w:rsidRDefault="009F32A4" w:rsidP="00312316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ind w:left="284" w:hanging="218"/>
                              <w:rPr>
                                <w:color w:val="082A75" w:themeColor="text2"/>
                              </w:rPr>
                            </w:pPr>
                            <w:r>
                              <w:rPr>
                                <w:color w:val="082A75" w:themeColor="text2"/>
                              </w:rPr>
                              <w:t>The Centenary Copse (next to Milford Bridge)</w:t>
                            </w:r>
                          </w:p>
                          <w:p w14:paraId="3DD16910" w14:textId="057FA930" w:rsidR="00312316" w:rsidRPr="006C556E" w:rsidRDefault="00312316" w:rsidP="00312316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ind w:left="284" w:hanging="218"/>
                              <w:rPr>
                                <w:color w:val="082A75" w:themeColor="text2"/>
                              </w:rPr>
                            </w:pPr>
                            <w:r w:rsidRPr="006C556E">
                              <w:rPr>
                                <w:color w:val="082A75" w:themeColor="text2"/>
                              </w:rPr>
                              <w:t>Baskets Grazing Field (Keyhaven)</w:t>
                            </w:r>
                          </w:p>
                          <w:p w14:paraId="25B85704" w14:textId="0B3A1F17" w:rsidR="00312316" w:rsidRPr="006C556E" w:rsidRDefault="00312316" w:rsidP="00312316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ind w:left="284" w:hanging="218"/>
                              <w:rPr>
                                <w:color w:val="082A75" w:themeColor="text2"/>
                              </w:rPr>
                            </w:pPr>
                            <w:r w:rsidRPr="006C556E">
                              <w:rPr>
                                <w:color w:val="082A75" w:themeColor="text2"/>
                              </w:rPr>
                              <w:t xml:space="preserve">The Community Meadow (Next to All Saints Churchyard) </w:t>
                            </w:r>
                          </w:p>
                          <w:p w14:paraId="2BEF03E1" w14:textId="3288C879" w:rsidR="00312316" w:rsidRPr="006C556E" w:rsidRDefault="00312316" w:rsidP="00312316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ind w:left="284" w:hanging="218"/>
                              <w:rPr>
                                <w:color w:val="082A75" w:themeColor="text2"/>
                              </w:rPr>
                            </w:pPr>
                            <w:r w:rsidRPr="006C556E">
                              <w:rPr>
                                <w:color w:val="082A75" w:themeColor="text2"/>
                              </w:rPr>
                              <w:t>The Old Putting Green (Hurst Road)</w:t>
                            </w:r>
                          </w:p>
                          <w:p w14:paraId="0B7496E6" w14:textId="6B68EC92" w:rsidR="00312316" w:rsidRPr="006C556E" w:rsidRDefault="00312316" w:rsidP="00312316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ind w:left="284" w:hanging="218"/>
                              <w:rPr>
                                <w:color w:val="082A75" w:themeColor="text2"/>
                              </w:rPr>
                            </w:pPr>
                            <w:r w:rsidRPr="006C556E">
                              <w:rPr>
                                <w:color w:val="082A75" w:themeColor="text2"/>
                              </w:rPr>
                              <w:t>The Village Greens at both Keyhaven and Milford-on-Sea</w:t>
                            </w:r>
                          </w:p>
                          <w:p w14:paraId="12CDA5F6" w14:textId="00023086" w:rsidR="00312316" w:rsidRPr="006C556E" w:rsidRDefault="00312316" w:rsidP="00312316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ind w:left="284" w:hanging="218"/>
                              <w:rPr>
                                <w:color w:val="082A75" w:themeColor="text2"/>
                              </w:rPr>
                            </w:pPr>
                            <w:r w:rsidRPr="006C556E">
                              <w:rPr>
                                <w:color w:val="082A75" w:themeColor="text2"/>
                              </w:rPr>
                              <w:t>The Bowling Club Green and Pavilion (The Bowling Club now maintain and manage the facility)</w:t>
                            </w:r>
                          </w:p>
                          <w:p w14:paraId="76648EE1" w14:textId="42ADC9E3" w:rsidR="00312316" w:rsidRPr="006C556E" w:rsidRDefault="00312316" w:rsidP="00312316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ind w:left="284" w:hanging="218"/>
                              <w:rPr>
                                <w:color w:val="082A75" w:themeColor="text2"/>
                              </w:rPr>
                            </w:pPr>
                            <w:r w:rsidRPr="006C556E">
                              <w:rPr>
                                <w:color w:val="082A75" w:themeColor="text2"/>
                              </w:rPr>
                              <w:t>Dance Studio in Sea Road Car Park (Managed by the VCCC)</w:t>
                            </w:r>
                          </w:p>
                          <w:p w14:paraId="0ACA36A4" w14:textId="0D7549D3" w:rsidR="00312316" w:rsidRPr="006C556E" w:rsidRDefault="00312316" w:rsidP="00312316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ind w:left="284" w:hanging="218"/>
                              <w:rPr>
                                <w:color w:val="082A75" w:themeColor="text2"/>
                              </w:rPr>
                            </w:pPr>
                            <w:r w:rsidRPr="006C556E">
                              <w:rPr>
                                <w:color w:val="082A75" w:themeColor="text2"/>
                              </w:rPr>
                              <w:t>Bird Hide at Sturt Pond Nature Reserve (Managed by Milford Conservation Volunteers)</w:t>
                            </w:r>
                          </w:p>
                          <w:p w14:paraId="19BEBEC8" w14:textId="77B71187" w:rsidR="00DF027C" w:rsidRDefault="00DF027C" w:rsidP="00DF027C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DF027C" w14:paraId="64EFAC4C" w14:textId="77777777" w:rsidTr="00DF027C">
        <w:trPr>
          <w:trHeight w:val="5931"/>
        </w:trPr>
        <w:tc>
          <w:tcPr>
            <w:tcW w:w="9999" w:type="dxa"/>
          </w:tcPr>
          <w:p w14:paraId="40370B02" w14:textId="77777777" w:rsidR="00DF027C" w:rsidRPr="00821215" w:rsidRDefault="00DF027C" w:rsidP="00DF027C">
            <w:pPr>
              <w:pStyle w:val="EmphasisText"/>
              <w:rPr>
                <w:b w:val="0"/>
                <w:sz w:val="16"/>
                <w:szCs w:val="16"/>
              </w:rPr>
            </w:pPr>
          </w:p>
          <w:p w14:paraId="0C80C91C" w14:textId="45D498C0" w:rsidR="00312316" w:rsidRDefault="0036527F" w:rsidP="00312316">
            <w:pPr>
              <w:pStyle w:val="NoSpacing"/>
            </w:pPr>
            <w:r>
              <w:t xml:space="preserve">The Parish Council maintain all the above land and property. </w:t>
            </w:r>
            <w:r w:rsidR="00CC2733">
              <w:t>The l</w:t>
            </w:r>
            <w:r w:rsidR="00703E00">
              <w:t xml:space="preserve">and at </w:t>
            </w:r>
            <w:r w:rsidR="000D6C70">
              <w:t xml:space="preserve">Hurst Road and </w:t>
            </w:r>
            <w:r w:rsidR="00987FD6">
              <w:t xml:space="preserve">the </w:t>
            </w:r>
            <w:r w:rsidR="000D6C70">
              <w:t xml:space="preserve">Centenary Copse </w:t>
            </w:r>
            <w:r>
              <w:t>are owned by the District Council but leased to the Parish Council who maintain them.</w:t>
            </w:r>
          </w:p>
          <w:p w14:paraId="678BB337" w14:textId="6D0A8A2B" w:rsidR="0036527F" w:rsidRDefault="0036527F" w:rsidP="00312316">
            <w:pPr>
              <w:pStyle w:val="NoSpacing"/>
            </w:pPr>
          </w:p>
          <w:p w14:paraId="79D31FBD" w14:textId="77777777" w:rsidR="00916897" w:rsidRDefault="00312316" w:rsidP="00312316">
            <w:pPr>
              <w:pStyle w:val="NoSpacing"/>
            </w:pPr>
            <w:r>
              <w:t>The Parish Council Planning Committee make</w:t>
            </w:r>
            <w:r w:rsidR="00CE45E3">
              <w:t>s</w:t>
            </w:r>
            <w:r>
              <w:t xml:space="preserve"> valuable observations to the local planning authority (New Forest District Council and the National Park</w:t>
            </w:r>
            <w:r w:rsidR="00CE45E3">
              <w:t xml:space="preserve"> Authority</w:t>
            </w:r>
            <w:r>
              <w:t>), on every single planning application and all tree works orders for</w:t>
            </w:r>
          </w:p>
          <w:p w14:paraId="43AFEC25" w14:textId="7420149E" w:rsidR="00312316" w:rsidRDefault="00312316" w:rsidP="00312316">
            <w:pPr>
              <w:pStyle w:val="NoSpacing"/>
            </w:pPr>
            <w:r>
              <w:t xml:space="preserve">the Parish, which are </w:t>
            </w:r>
            <w:r w:rsidR="00030DFE">
              <w:t>considered</w:t>
            </w:r>
            <w:r>
              <w:t xml:space="preserve"> by the relevant bodies when making their final decisions. </w:t>
            </w:r>
          </w:p>
          <w:p w14:paraId="4EB10A06" w14:textId="7664E706" w:rsidR="00312316" w:rsidRDefault="00312316" w:rsidP="00312316">
            <w:pPr>
              <w:pStyle w:val="NoSpacing"/>
            </w:pPr>
          </w:p>
          <w:p w14:paraId="6FA10C73" w14:textId="17FFB55D" w:rsidR="00312316" w:rsidRDefault="00312316" w:rsidP="00312316">
            <w:pPr>
              <w:pStyle w:val="NoSpacing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C511DA3" wp14:editId="3053CEE2">
                      <wp:simplePos x="0" y="0"/>
                      <wp:positionH relativeFrom="column">
                        <wp:posOffset>24130</wp:posOffset>
                      </wp:positionH>
                      <wp:positionV relativeFrom="paragraph">
                        <wp:posOffset>13969</wp:posOffset>
                      </wp:positionV>
                      <wp:extent cx="6505575" cy="0"/>
                      <wp:effectExtent l="0" t="19050" r="28575" b="19050"/>
                      <wp:wrapNone/>
                      <wp:docPr id="9" name="Straight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505575" cy="0"/>
                              </a:xfrm>
                              <a:prstGeom prst="line">
                                <a:avLst/>
                              </a:prstGeom>
                              <a:ln w="381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3A10CEA" id="Straight Connector 9" o:spid="_x0000_s1026" style="position:absolute;flip:y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.9pt,1.1pt" to="514.1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" strokecolor="#024f75 [3204]" strokeweight="3pt"/>
                  </w:pict>
                </mc:Fallback>
              </mc:AlternateContent>
            </w:r>
          </w:p>
          <w:p w14:paraId="589A4195" w14:textId="5DB317F8" w:rsidR="004303A2" w:rsidRDefault="0036527F" w:rsidP="004303A2">
            <w:pPr>
              <w:pStyle w:val="NoSpacing"/>
            </w:pPr>
            <w:r>
              <w:t>The Parish Council employs a full time Parish Clerk,</w:t>
            </w:r>
            <w:r w:rsidR="002E281F">
              <w:t xml:space="preserve"> and</w:t>
            </w:r>
            <w:r>
              <w:t xml:space="preserve"> a part time Assistant</w:t>
            </w:r>
            <w:r w:rsidR="002E281F">
              <w:t>/</w:t>
            </w:r>
            <w:r w:rsidR="005F413D">
              <w:t>Planning</w:t>
            </w:r>
            <w:r>
              <w:t xml:space="preserve"> Clerk for </w:t>
            </w:r>
            <w:r w:rsidR="004E1530">
              <w:t>20</w:t>
            </w:r>
            <w:r>
              <w:t xml:space="preserve"> hours per week. </w:t>
            </w:r>
          </w:p>
          <w:p w14:paraId="07AF2958" w14:textId="77777777" w:rsidR="00D215E8" w:rsidRDefault="00D215E8" w:rsidP="00312316">
            <w:pPr>
              <w:pStyle w:val="NoSpacing"/>
            </w:pPr>
          </w:p>
          <w:p w14:paraId="7687F3FD" w14:textId="5B8E06AF" w:rsidR="00312316" w:rsidRDefault="00312316" w:rsidP="00312316">
            <w:pPr>
              <w:pStyle w:val="NoSpacing"/>
            </w:pPr>
            <w:r>
              <w:t xml:space="preserve">Producing the annual budget takes several months (including several working group meetings) and is then passed through to the </w:t>
            </w:r>
            <w:r w:rsidR="005F413D">
              <w:t>F</w:t>
            </w:r>
            <w:r>
              <w:t>ull Parish Council Meeting, which is open to the public and to which residents are invited to attend and contribute to the process under a Public Participation Scheme (details of which are available from the Parish Office).</w:t>
            </w:r>
          </w:p>
          <w:p w14:paraId="58A823A0" w14:textId="77777777" w:rsidR="00312316" w:rsidRDefault="00312316" w:rsidP="00312316">
            <w:pPr>
              <w:pStyle w:val="NoSpacing"/>
            </w:pPr>
          </w:p>
          <w:p w14:paraId="1E745930" w14:textId="01DE189E" w:rsidR="00DC53B1" w:rsidRDefault="00DB4299" w:rsidP="00DB4299">
            <w:pPr>
              <w:pStyle w:val="NoSpacing"/>
            </w:pPr>
            <w:r>
              <w:t xml:space="preserve">The annual </w:t>
            </w:r>
            <w:r w:rsidR="00E67A15">
              <w:t xml:space="preserve">operational </w:t>
            </w:r>
            <w:r>
              <w:t xml:space="preserve">expenditure budget for </w:t>
            </w:r>
            <w:r w:rsidRPr="006A1E17">
              <w:rPr>
                <w:b/>
                <w:bCs/>
              </w:rPr>
              <w:t>20</w:t>
            </w:r>
            <w:r w:rsidR="00CD7E4D" w:rsidRPr="006A1E17">
              <w:rPr>
                <w:b/>
                <w:bCs/>
              </w:rPr>
              <w:t>2</w:t>
            </w:r>
            <w:r w:rsidR="006C2796">
              <w:rPr>
                <w:b/>
                <w:bCs/>
              </w:rPr>
              <w:t>5</w:t>
            </w:r>
            <w:r w:rsidRPr="006A1E17">
              <w:rPr>
                <w:b/>
                <w:bCs/>
              </w:rPr>
              <w:t>/2</w:t>
            </w:r>
            <w:r w:rsidR="006C2796">
              <w:rPr>
                <w:b/>
                <w:bCs/>
              </w:rPr>
              <w:t>6</w:t>
            </w:r>
            <w:r>
              <w:t xml:space="preserve"> was </w:t>
            </w:r>
            <w:r w:rsidRPr="008D15C4">
              <w:rPr>
                <w:b/>
                <w:bCs/>
              </w:rPr>
              <w:t>£</w:t>
            </w:r>
            <w:r w:rsidR="00FC273C" w:rsidRPr="008D15C4">
              <w:rPr>
                <w:b/>
                <w:bCs/>
              </w:rPr>
              <w:t>2</w:t>
            </w:r>
            <w:r w:rsidR="001E3BDD" w:rsidRPr="008D15C4">
              <w:rPr>
                <w:b/>
                <w:bCs/>
              </w:rPr>
              <w:t>50,143</w:t>
            </w:r>
            <w:r>
              <w:t xml:space="preserve">. </w:t>
            </w:r>
            <w:r w:rsidR="00407A6D">
              <w:t>T</w:t>
            </w:r>
            <w:r w:rsidR="007B2843">
              <w:t xml:space="preserve">o meet the budget, the Parish Council needed a precept of </w:t>
            </w:r>
            <w:r w:rsidR="007B2843" w:rsidRPr="008D15C4">
              <w:rPr>
                <w:b/>
                <w:bCs/>
              </w:rPr>
              <w:t>£</w:t>
            </w:r>
            <w:r w:rsidR="00C31F46" w:rsidRPr="008D15C4">
              <w:rPr>
                <w:b/>
                <w:bCs/>
              </w:rPr>
              <w:t>2</w:t>
            </w:r>
            <w:r w:rsidR="004E09A6" w:rsidRPr="008D15C4">
              <w:rPr>
                <w:b/>
                <w:bCs/>
              </w:rPr>
              <w:t>39</w:t>
            </w:r>
            <w:r w:rsidR="002603C0" w:rsidRPr="008D15C4">
              <w:rPr>
                <w:b/>
                <w:bCs/>
              </w:rPr>
              <w:t>,400</w:t>
            </w:r>
            <w:r w:rsidR="007B2843">
              <w:t xml:space="preserve"> (the </w:t>
            </w:r>
            <w:r w:rsidR="00E02EEC">
              <w:t xml:space="preserve">amount requested from </w:t>
            </w:r>
            <w:r w:rsidR="002E11C3">
              <w:t>New Forest District Council</w:t>
            </w:r>
            <w:r w:rsidR="007B2843">
              <w:t xml:space="preserve">) </w:t>
            </w:r>
            <w:r w:rsidR="00B7162D">
              <w:t>t</w:t>
            </w:r>
            <w:r w:rsidR="007B2843">
              <w:t>his represented a</w:t>
            </w:r>
            <w:r w:rsidR="00AC4194">
              <w:t>n increase of</w:t>
            </w:r>
            <w:r w:rsidR="00E67A15">
              <w:t xml:space="preserve"> </w:t>
            </w:r>
            <w:r w:rsidR="00060F5B">
              <w:t>£</w:t>
            </w:r>
            <w:r w:rsidR="001F4483">
              <w:t>5.91</w:t>
            </w:r>
            <w:r w:rsidR="00060F5B">
              <w:t xml:space="preserve"> per </w:t>
            </w:r>
            <w:r w:rsidR="0023524F">
              <w:t xml:space="preserve">household per year (Band D) </w:t>
            </w:r>
            <w:r w:rsidR="001F4483">
              <w:t>8.1</w:t>
            </w:r>
            <w:r w:rsidR="0023524F">
              <w:t>%</w:t>
            </w:r>
            <w:r w:rsidR="001F1650">
              <w:t>.</w:t>
            </w:r>
          </w:p>
          <w:p w14:paraId="1BAC938B" w14:textId="77777777" w:rsidR="00DC53B1" w:rsidRDefault="00DC53B1" w:rsidP="00DB4299">
            <w:pPr>
              <w:pStyle w:val="NoSpacing"/>
            </w:pPr>
          </w:p>
          <w:p w14:paraId="59E0F6BF" w14:textId="7AA10931" w:rsidR="00C05D46" w:rsidRPr="00C05D46" w:rsidRDefault="00C05D46" w:rsidP="00B60E92">
            <w:pPr>
              <w:pStyle w:val="NoSpacing"/>
              <w:rPr>
                <w:b/>
                <w:bCs/>
                <w:u w:val="single"/>
              </w:rPr>
            </w:pPr>
            <w:r w:rsidRPr="00C05D46">
              <w:rPr>
                <w:b/>
                <w:bCs/>
                <w:u w:val="single"/>
              </w:rPr>
              <w:t>202</w:t>
            </w:r>
            <w:r w:rsidR="004E09A6">
              <w:rPr>
                <w:b/>
                <w:bCs/>
                <w:u w:val="single"/>
              </w:rPr>
              <w:t>6</w:t>
            </w:r>
            <w:r w:rsidRPr="00C05D46">
              <w:rPr>
                <w:b/>
                <w:bCs/>
                <w:u w:val="single"/>
              </w:rPr>
              <w:t>/2</w:t>
            </w:r>
            <w:r w:rsidR="004E09A6">
              <w:rPr>
                <w:b/>
                <w:bCs/>
                <w:u w:val="single"/>
              </w:rPr>
              <w:t>7</w:t>
            </w:r>
          </w:p>
          <w:p w14:paraId="086BF3F7" w14:textId="5C1A6354" w:rsidR="00BE6CD4" w:rsidRDefault="00B21935" w:rsidP="00B60E92">
            <w:pPr>
              <w:pStyle w:val="NoSpacing"/>
            </w:pPr>
            <w:r>
              <w:t>Due to some internal restructuring in 2025 the Parish Councils operational expenditure is not expected to increase significantly</w:t>
            </w:r>
            <w:r w:rsidR="007F2E8E">
              <w:t xml:space="preserve"> and has been set at </w:t>
            </w:r>
            <w:r w:rsidR="007F2E8E" w:rsidRPr="00702C06">
              <w:rPr>
                <w:b/>
                <w:bCs/>
              </w:rPr>
              <w:t>£25</w:t>
            </w:r>
            <w:r w:rsidR="00BA6956">
              <w:rPr>
                <w:b/>
                <w:bCs/>
              </w:rPr>
              <w:t>7,527</w:t>
            </w:r>
            <w:r w:rsidR="006E1362">
              <w:t xml:space="preserve"> </w:t>
            </w:r>
            <w:r w:rsidR="00D21D95">
              <w:t>(</w:t>
            </w:r>
            <w:r w:rsidR="00DD5DF9">
              <w:t xml:space="preserve">the </w:t>
            </w:r>
            <w:r w:rsidR="006E1362">
              <w:t>national pay award is currently unknown)</w:t>
            </w:r>
            <w:r>
              <w:t xml:space="preserve">. </w:t>
            </w:r>
          </w:p>
          <w:p w14:paraId="55DA6F31" w14:textId="35555B5C" w:rsidR="00B60E92" w:rsidRDefault="00B21935" w:rsidP="00B60E92">
            <w:pPr>
              <w:pStyle w:val="NoSpacing"/>
            </w:pPr>
            <w:r>
              <w:t>However, w</w:t>
            </w:r>
            <w:r w:rsidR="00957782">
              <w:t xml:space="preserve">hen the </w:t>
            </w:r>
            <w:r w:rsidR="004B4D1E">
              <w:t>I</w:t>
            </w:r>
            <w:r w:rsidR="00957782">
              <w:t xml:space="preserve">nternal and External Auditor reviewed the Parish Councils </w:t>
            </w:r>
            <w:r w:rsidR="00A96AEB">
              <w:t>accounts,</w:t>
            </w:r>
            <w:r w:rsidR="00957782">
              <w:t xml:space="preserve"> </w:t>
            </w:r>
            <w:r w:rsidR="00EE0272">
              <w:t>they both</w:t>
            </w:r>
            <w:r w:rsidR="00957782">
              <w:t xml:space="preserve"> </w:t>
            </w:r>
            <w:r w:rsidR="007E080C">
              <w:t>recommended that all Town and Parish Councils should hold reserves between 3-12 months of expenditure</w:t>
            </w:r>
            <w:r w:rsidR="006E41DF">
              <w:t xml:space="preserve"> (as</w:t>
            </w:r>
            <w:r w:rsidR="004B4D1E">
              <w:t xml:space="preserve"> also</w:t>
            </w:r>
            <w:r w:rsidR="006E41DF">
              <w:t xml:space="preserve"> suggested in the Practitioners Guide for 202</w:t>
            </w:r>
            <w:r w:rsidR="004B4D1E">
              <w:t xml:space="preserve">5). </w:t>
            </w:r>
            <w:r w:rsidR="0002478C">
              <w:t>Historically Milford-on-Sea Parish Council has held less than one month</w:t>
            </w:r>
            <w:r w:rsidR="0070658E">
              <w:t>’</w:t>
            </w:r>
            <w:r w:rsidR="0002478C">
              <w:t xml:space="preserve">s </w:t>
            </w:r>
            <w:r w:rsidR="0070658E">
              <w:t>expenditure in reserve</w:t>
            </w:r>
            <w:r w:rsidR="000F0EE6">
              <w:t xml:space="preserve">. </w:t>
            </w:r>
            <w:r w:rsidR="00DA33F7">
              <w:t>Therefore</w:t>
            </w:r>
            <w:r w:rsidR="00D21D95">
              <w:t>,</w:t>
            </w:r>
            <w:r w:rsidR="00A167CA">
              <w:t xml:space="preserve"> </w:t>
            </w:r>
            <w:r w:rsidR="002F3F0E">
              <w:t>the Council has agreed to</w:t>
            </w:r>
            <w:r w:rsidR="00DA5A66">
              <w:t xml:space="preserve"> hold the minimum recommended of 3 months expenditure in reserve for </w:t>
            </w:r>
            <w:r w:rsidR="00B60E92" w:rsidRPr="00216441">
              <w:rPr>
                <w:b/>
                <w:bCs/>
              </w:rPr>
              <w:t>202</w:t>
            </w:r>
            <w:r w:rsidR="00D21D95">
              <w:rPr>
                <w:b/>
                <w:bCs/>
              </w:rPr>
              <w:t>6</w:t>
            </w:r>
            <w:r w:rsidR="00B60E92" w:rsidRPr="00216441">
              <w:rPr>
                <w:b/>
                <w:bCs/>
              </w:rPr>
              <w:t>/2</w:t>
            </w:r>
            <w:r w:rsidR="00D21D95">
              <w:rPr>
                <w:b/>
                <w:bCs/>
              </w:rPr>
              <w:t>7</w:t>
            </w:r>
            <w:r w:rsidR="00B60E92" w:rsidRPr="008E6CB8">
              <w:t xml:space="preserve">. </w:t>
            </w:r>
            <w:r w:rsidR="00755F35">
              <w:t xml:space="preserve">To meet this </w:t>
            </w:r>
            <w:r w:rsidR="00F600A5">
              <w:t>requirement</w:t>
            </w:r>
            <w:r w:rsidR="00755F35">
              <w:t xml:space="preserve"> the Parish Council needs a precept of </w:t>
            </w:r>
            <w:r w:rsidR="00755F35" w:rsidRPr="00E95E16">
              <w:rPr>
                <w:b/>
                <w:bCs/>
              </w:rPr>
              <w:t>£</w:t>
            </w:r>
            <w:r w:rsidR="00DC5A70" w:rsidRPr="00E95E16">
              <w:rPr>
                <w:b/>
                <w:bCs/>
              </w:rPr>
              <w:t>2</w:t>
            </w:r>
            <w:r w:rsidR="00E202C1" w:rsidRPr="00E95E16">
              <w:rPr>
                <w:b/>
                <w:bCs/>
              </w:rPr>
              <w:t>98,</w:t>
            </w:r>
            <w:r w:rsidR="00E95E16" w:rsidRPr="00E95E16">
              <w:rPr>
                <w:b/>
                <w:bCs/>
              </w:rPr>
              <w:t>634</w:t>
            </w:r>
            <w:r w:rsidR="000C681A">
              <w:t>,</w:t>
            </w:r>
            <w:r w:rsidR="00755F35">
              <w:t xml:space="preserve"> this </w:t>
            </w:r>
            <w:r w:rsidR="00D67EC2">
              <w:t>represents</w:t>
            </w:r>
            <w:r w:rsidR="00445263">
              <w:t xml:space="preserve"> an increase of £</w:t>
            </w:r>
            <w:r w:rsidR="0080449B">
              <w:t>1</w:t>
            </w:r>
            <w:r w:rsidR="002202F9">
              <w:t>5.</w:t>
            </w:r>
            <w:r w:rsidR="0080449B">
              <w:t>40</w:t>
            </w:r>
            <w:r w:rsidR="00445263">
              <w:t xml:space="preserve"> per household per year (Band D)</w:t>
            </w:r>
            <w:r w:rsidR="00A12F66">
              <w:t xml:space="preserve"> </w:t>
            </w:r>
            <w:r w:rsidR="00FE3359">
              <w:t>19.5</w:t>
            </w:r>
            <w:r w:rsidR="00D67EC2">
              <w:t>%</w:t>
            </w:r>
            <w:r w:rsidR="00462A37">
              <w:t>.</w:t>
            </w:r>
          </w:p>
          <w:p w14:paraId="7571015C" w14:textId="02F0E618" w:rsidR="00462A37" w:rsidRPr="00A40E75" w:rsidRDefault="00E83C24" w:rsidP="00B60E92">
            <w:pPr>
              <w:pStyle w:val="NoSpacing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65408" behindDoc="1" locked="0" layoutInCell="1" allowOverlap="1" wp14:anchorId="0E871E69" wp14:editId="43F2849D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167640</wp:posOffset>
                      </wp:positionV>
                      <wp:extent cx="6200775" cy="6477000"/>
                      <wp:effectExtent l="0" t="0" r="28575" b="19050"/>
                      <wp:wrapTight wrapText="bothSides">
                        <wp:wrapPolygon edited="0">
                          <wp:start x="0" y="0"/>
                          <wp:lineTo x="0" y="21600"/>
                          <wp:lineTo x="21633" y="21600"/>
                          <wp:lineTo x="21633" y="0"/>
                          <wp:lineTo x="0" y="0"/>
                        </wp:wrapPolygon>
                      </wp:wrapTight>
                      <wp:docPr id="1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00775" cy="6477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chemeClr val="accent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B3D555" w14:textId="60F6CF8C" w:rsidR="00312316" w:rsidRPr="0097302E" w:rsidRDefault="00312316" w:rsidP="00312316">
                                  <w:pPr>
                                    <w:pStyle w:val="NoSpacing"/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</w:pPr>
                                  <w:r w:rsidRPr="007C456A">
                                    <w:rPr>
                                      <w:b/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>Employment:</w:t>
                                  </w:r>
                                  <w:r w:rsidRPr="007C456A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Pr="007C456A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Pr="007C456A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Pr="007C456A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Pr="007C456A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Pr="007C456A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="00783DB9" w:rsidRPr="006E33C6">
                                    <w:rPr>
                                      <w:bCs/>
                                      <w:color w:val="082A75" w:themeColor="text2"/>
                                      <w:sz w:val="20"/>
                                      <w:szCs w:val="20"/>
                                      <w:u w:val="single"/>
                                      <w:lang w:val="en-US"/>
                                    </w:rPr>
                                    <w:t>20</w:t>
                                  </w:r>
                                  <w:r w:rsidR="006E33C6">
                                    <w:rPr>
                                      <w:bCs/>
                                      <w:color w:val="082A75" w:themeColor="text2"/>
                                      <w:sz w:val="20"/>
                                      <w:szCs w:val="20"/>
                                      <w:u w:val="single"/>
                                      <w:lang w:val="en-US"/>
                                    </w:rPr>
                                    <w:t>2</w:t>
                                  </w:r>
                                  <w:r w:rsidR="00E77764">
                                    <w:rPr>
                                      <w:bCs/>
                                      <w:color w:val="082A75" w:themeColor="text2"/>
                                      <w:sz w:val="20"/>
                                      <w:szCs w:val="20"/>
                                      <w:u w:val="single"/>
                                      <w:lang w:val="en-US"/>
                                    </w:rPr>
                                    <w:t>4</w:t>
                                  </w:r>
                                  <w:r w:rsidR="003D442A">
                                    <w:rPr>
                                      <w:bCs/>
                                      <w:color w:val="082A75" w:themeColor="text2"/>
                                      <w:sz w:val="20"/>
                                      <w:szCs w:val="20"/>
                                      <w:u w:val="single"/>
                                      <w:lang w:val="en-US"/>
                                    </w:rPr>
                                    <w:t>/2</w:t>
                                  </w:r>
                                  <w:r w:rsidR="00E77764">
                                    <w:rPr>
                                      <w:bCs/>
                                      <w:color w:val="082A75" w:themeColor="text2"/>
                                      <w:sz w:val="20"/>
                                      <w:szCs w:val="20"/>
                                      <w:u w:val="single"/>
                                      <w:lang w:val="en-US"/>
                                    </w:rPr>
                                    <w:t>5</w:t>
                                  </w:r>
                                  <w:r w:rsidRPr="006E33C6">
                                    <w:rPr>
                                      <w:bCs/>
                                      <w:color w:val="082A75" w:themeColor="text2"/>
                                      <w:sz w:val="20"/>
                                      <w:szCs w:val="20"/>
                                      <w:u w:val="single"/>
                                    </w:rPr>
                                    <w:tab/>
                                  </w:r>
                                  <w:r w:rsidR="00821215" w:rsidRPr="007C456A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  <w:u w:val="single"/>
                                    </w:rPr>
                                    <w:tab/>
                                  </w:r>
                                  <w:r w:rsidRPr="007C456A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  <w:u w:val="single"/>
                                    </w:rPr>
                                    <w:t>20</w:t>
                                  </w:r>
                                  <w:r w:rsidR="006E33C6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  <w:u w:val="single"/>
                                    </w:rPr>
                                    <w:t>2</w:t>
                                  </w:r>
                                  <w:r w:rsidR="00F26C14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  <w:u w:val="single"/>
                                    </w:rPr>
                                    <w:t>5</w:t>
                                  </w:r>
                                  <w:r w:rsidR="002341F2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  <w:u w:val="single"/>
                                    </w:rPr>
                                    <w:t>/</w:t>
                                  </w:r>
                                  <w:r w:rsidR="0032773B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  <w:u w:val="single"/>
                                    </w:rPr>
                                    <w:t>2</w:t>
                                  </w:r>
                                  <w:r w:rsidR="00F26C14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  <w:u w:val="single"/>
                                    </w:rPr>
                                    <w:t>6</w:t>
                                  </w:r>
                                  <w:r w:rsidRPr="007C456A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  <w:u w:val="single"/>
                                    </w:rPr>
                                    <w:tab/>
                                  </w:r>
                                  <w:r w:rsidR="00821215" w:rsidRPr="007C456A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  <w:u w:val="single"/>
                                    </w:rPr>
                                    <w:tab/>
                                  </w:r>
                                  <w:r w:rsidRPr="0097302E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  <w:u w:val="single"/>
                                    </w:rPr>
                                    <w:t>20</w:t>
                                  </w:r>
                                  <w:r w:rsidR="000E4F61" w:rsidRPr="0097302E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  <w:u w:val="single"/>
                                    </w:rPr>
                                    <w:t>2</w:t>
                                  </w:r>
                                  <w:r w:rsidR="00486ADB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  <w:u w:val="single"/>
                                    </w:rPr>
                                    <w:t>6</w:t>
                                  </w:r>
                                  <w:r w:rsidRPr="0097302E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  <w:u w:val="single"/>
                                    </w:rPr>
                                    <w:t>/2</w:t>
                                  </w:r>
                                  <w:r w:rsidR="00486ADB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  <w:u w:val="single"/>
                                    </w:rPr>
                                    <w:t>7</w:t>
                                  </w:r>
                                </w:p>
                                <w:p w14:paraId="790C0354" w14:textId="72DFFD4F" w:rsidR="00312316" w:rsidRPr="0097302E" w:rsidRDefault="00312316" w:rsidP="00312316">
                                  <w:pPr>
                                    <w:pStyle w:val="NoSpacing"/>
                                    <w:rPr>
                                      <w:color w:val="024F75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7C456A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>Salaries</w:t>
                                  </w:r>
                                  <w:r w:rsidR="000E3944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="000E3944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="000E3944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="000E3944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="000E3944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Pr="007C456A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="00346A58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 xml:space="preserve">              </w:t>
                                  </w:r>
                                  <w:r w:rsidRPr="007C456A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>£</w:t>
                                  </w:r>
                                  <w:r w:rsidR="006B607A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  <w:r w:rsidR="005B5380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>9,994</w:t>
                                  </w:r>
                                  <w:r w:rsidR="00B119FE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 xml:space="preserve">          </w:t>
                                  </w:r>
                                  <w:r w:rsidR="00346A58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r w:rsidR="00AF04CF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FB64A8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r w:rsidR="00B119FE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r w:rsidRPr="007C456A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>£</w:t>
                                  </w:r>
                                  <w:r w:rsidR="006F5F58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>77,773</w:t>
                                  </w:r>
                                  <w:r w:rsidR="0097302E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 xml:space="preserve">         </w:t>
                                  </w:r>
                                  <w:r w:rsidR="00B119FE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97302E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3F129E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97302E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 xml:space="preserve">   </w:t>
                                  </w:r>
                                  <w:r w:rsidR="00B82F53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r w:rsidRPr="0097302E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>£</w:t>
                                  </w:r>
                                  <w:r w:rsidR="00B82F53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>71</w:t>
                                  </w:r>
                                  <w:r w:rsidR="00657679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>,432</w:t>
                                  </w:r>
                                </w:p>
                                <w:p w14:paraId="5CE8AB78" w14:textId="13CE76AB" w:rsidR="00312316" w:rsidRPr="0097302E" w:rsidRDefault="00312316" w:rsidP="00312316">
                                  <w:pPr>
                                    <w:pStyle w:val="NoSpacing"/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</w:pPr>
                                  <w:r w:rsidRPr="007C456A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>National Insurance and Pensions.</w:t>
                                  </w:r>
                                  <w:r w:rsidRPr="007C456A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Pr="007C456A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Pr="007C456A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="00821215" w:rsidRPr="007C456A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="00783DB9" w:rsidRPr="007C456A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>£</w:t>
                                  </w:r>
                                  <w:r w:rsidR="005B5380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>34,764</w:t>
                                  </w:r>
                                  <w:r w:rsidR="00783DB9" w:rsidRPr="007C456A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="00F81352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 xml:space="preserve">         </w:t>
                                  </w:r>
                                  <w:r w:rsidR="00346A58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F81352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 xml:space="preserve">     </w:t>
                                  </w:r>
                                  <w:r w:rsidR="00FB64A8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 xml:space="preserve"> £</w:t>
                                  </w:r>
                                  <w:r w:rsidR="009D4EF9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="001D0BAB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>6,059</w:t>
                                  </w:r>
                                  <w:r w:rsidRPr="007C456A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Pr="007C456A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="0097302E" w:rsidRPr="0097302E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>£</w:t>
                                  </w:r>
                                  <w:r w:rsidR="00610249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>23,073</w:t>
                                  </w:r>
                                </w:p>
                                <w:p w14:paraId="65070178" w14:textId="77777777" w:rsidR="00312316" w:rsidRPr="000A31B0" w:rsidRDefault="00312316" w:rsidP="00312316">
                                  <w:pPr>
                                    <w:pStyle w:val="NoSpacing"/>
                                    <w:rPr>
                                      <w:color w:val="082A75" w:themeColor="text2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58D0417E" w14:textId="77777777" w:rsidR="00312316" w:rsidRPr="007C456A" w:rsidRDefault="00312316" w:rsidP="00312316">
                                  <w:pPr>
                                    <w:pStyle w:val="NoSpacing"/>
                                    <w:rPr>
                                      <w:b/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</w:pPr>
                                  <w:r w:rsidRPr="007C456A">
                                    <w:rPr>
                                      <w:b/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>Property:</w:t>
                                  </w:r>
                                </w:p>
                                <w:p w14:paraId="486D6400" w14:textId="45BDD938" w:rsidR="00312316" w:rsidRPr="007C456A" w:rsidRDefault="00312316" w:rsidP="00312316">
                                  <w:pPr>
                                    <w:pStyle w:val="NoSpacing"/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</w:pPr>
                                  <w:r w:rsidRPr="007C456A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>Rent, Rates, Insurance and Utilities.</w:t>
                                  </w:r>
                                  <w:r w:rsidRPr="007C456A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Pr="007C456A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Pr="007C456A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ab/>
                                    <w:t>£1</w:t>
                                  </w:r>
                                  <w:r w:rsidR="005B5380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>9,101</w:t>
                                  </w:r>
                                  <w:r w:rsidRPr="007C456A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="00821215" w:rsidRPr="007C456A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Pr="007C456A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>£</w:t>
                                  </w:r>
                                  <w:r w:rsidR="00B9531C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="004A418F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>9,</w:t>
                                  </w:r>
                                  <w:r w:rsidR="005E6785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>150</w:t>
                                  </w:r>
                                  <w:r w:rsidRPr="007C456A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="00821215" w:rsidRPr="007C456A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Pr="007C456A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>£</w:t>
                                  </w:r>
                                  <w:r w:rsidR="009475B7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="00510D42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  <w:r w:rsidR="001B1967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510D42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>050</w:t>
                                  </w:r>
                                </w:p>
                                <w:p w14:paraId="27A23D0D" w14:textId="77777777" w:rsidR="00312316" w:rsidRPr="000A31B0" w:rsidRDefault="00312316" w:rsidP="00312316">
                                  <w:pPr>
                                    <w:pStyle w:val="NoSpacing"/>
                                    <w:rPr>
                                      <w:color w:val="082A75" w:themeColor="text2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160CE887" w14:textId="77777777" w:rsidR="00312316" w:rsidRPr="007C456A" w:rsidRDefault="00312316" w:rsidP="00312316">
                                  <w:pPr>
                                    <w:pStyle w:val="NoSpacing"/>
                                    <w:rPr>
                                      <w:b/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</w:pPr>
                                  <w:r w:rsidRPr="007C456A">
                                    <w:rPr>
                                      <w:b/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>Administration:</w:t>
                                  </w:r>
                                </w:p>
                                <w:p w14:paraId="08413D7E" w14:textId="32D9D261" w:rsidR="00312316" w:rsidRPr="007C456A" w:rsidRDefault="00312316" w:rsidP="00312316">
                                  <w:pPr>
                                    <w:pStyle w:val="NoSpacing"/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</w:pPr>
                                  <w:r w:rsidRPr="007C456A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>Newsletters, Telephone &amp; Broadband, Travel,</w:t>
                                  </w:r>
                                  <w:r w:rsidRPr="007C456A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Pr="007C456A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ab/>
                                    <w:t>£</w:t>
                                  </w:r>
                                  <w:r w:rsidR="00254450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="005B5380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  <w:r w:rsidR="00EC4A27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9331B2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>500</w:t>
                                  </w:r>
                                  <w:r w:rsidRPr="007C456A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="00821215" w:rsidRPr="007C456A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Pr="007C456A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>£</w:t>
                                  </w:r>
                                  <w:r w:rsidR="00B9531C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="005E6785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>7,350</w:t>
                                  </w:r>
                                  <w:r w:rsidRPr="007C456A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="00821215" w:rsidRPr="007C456A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Pr="007C456A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>£</w:t>
                                  </w:r>
                                  <w:r w:rsidR="00B67558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="00264E60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>7,500</w:t>
                                  </w:r>
                                  <w:r w:rsidRPr="007C456A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</w:p>
                                <w:p w14:paraId="4C180422" w14:textId="2DBBF2F6" w:rsidR="00312316" w:rsidRDefault="00312316" w:rsidP="00312316">
                                  <w:pPr>
                                    <w:pStyle w:val="NoSpacing"/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</w:pPr>
                                  <w:r w:rsidRPr="007C456A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>Stationary, Photocopying,</w:t>
                                  </w:r>
                                  <w:r w:rsidR="00B67558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C456A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>Training &amp; Audit</w:t>
                                  </w:r>
                                  <w:r w:rsidR="00546F36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 w:rsidRPr="007C456A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  <w:p w14:paraId="7BDF1D96" w14:textId="77777777" w:rsidR="00A92AD2" w:rsidRDefault="00A92AD2" w:rsidP="00312316">
                                  <w:pPr>
                                    <w:pStyle w:val="NoSpacing"/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55F3C35" w14:textId="52D34741" w:rsidR="00A92AD2" w:rsidRPr="00A92AD2" w:rsidRDefault="00A92AD2" w:rsidP="00312316">
                                  <w:pPr>
                                    <w:pStyle w:val="NoSpacing"/>
                                    <w:rPr>
                                      <w:b/>
                                      <w:bCs/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</w:pPr>
                                  <w:r w:rsidRPr="00A92AD2">
                                    <w:rPr>
                                      <w:b/>
                                      <w:bCs/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 xml:space="preserve">Youth &amp; </w:t>
                                  </w:r>
                                  <w:r w:rsidR="009A208B">
                                    <w:rPr>
                                      <w:b/>
                                      <w:bCs/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 w:rsidRPr="00A92AD2">
                                    <w:rPr>
                                      <w:b/>
                                      <w:bCs/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 xml:space="preserve">ommunity </w:t>
                                  </w:r>
                                  <w:r w:rsidR="009A208B">
                                    <w:rPr>
                                      <w:b/>
                                      <w:bCs/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 w:rsidRPr="00A92AD2">
                                    <w:rPr>
                                      <w:b/>
                                      <w:bCs/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>upport:</w:t>
                                  </w:r>
                                </w:p>
                                <w:p w14:paraId="33EF882E" w14:textId="42486772" w:rsidR="00A92AD2" w:rsidRPr="007C456A" w:rsidRDefault="0059680F" w:rsidP="00312316">
                                  <w:pPr>
                                    <w:pStyle w:val="NoSpacing"/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>Youth Grant, Support Grants, Community Centre Loan</w:t>
                                  </w:r>
                                  <w:r w:rsidR="00FF1B5F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 w:rsidR="002151CE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="009331B2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>£16,472</w:t>
                                  </w:r>
                                  <w:r w:rsidR="002151CE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="002151CE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="002472F7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>£1</w:t>
                                  </w:r>
                                  <w:r w:rsidR="005E6785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  <w:r w:rsidR="00BB3C76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5E6785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>972</w:t>
                                  </w:r>
                                  <w:r w:rsidR="002151CE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="00E8416F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 xml:space="preserve">               </w:t>
                                  </w:r>
                                  <w:r w:rsidR="002151CE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>£</w:t>
                                  </w:r>
                                  <w:r w:rsidR="00AB35AF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>20,472</w:t>
                                  </w:r>
                                </w:p>
                                <w:p w14:paraId="5063570E" w14:textId="77777777" w:rsidR="00312316" w:rsidRPr="000A31B0" w:rsidRDefault="00312316" w:rsidP="00312316">
                                  <w:pPr>
                                    <w:pStyle w:val="NoSpacing"/>
                                    <w:rPr>
                                      <w:color w:val="082A75" w:themeColor="text2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0E0F919A" w14:textId="48BA9AA0" w:rsidR="00312316" w:rsidRPr="007C456A" w:rsidRDefault="00312316" w:rsidP="00312316">
                                  <w:pPr>
                                    <w:pStyle w:val="NoSpacing"/>
                                    <w:rPr>
                                      <w:b/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</w:pPr>
                                  <w:r w:rsidRPr="007C456A">
                                    <w:rPr>
                                      <w:b/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>General Maintenance:</w:t>
                                  </w:r>
                                </w:p>
                                <w:p w14:paraId="06516870" w14:textId="35952CF1" w:rsidR="00312316" w:rsidRDefault="00530A4A" w:rsidP="00312316">
                                  <w:pPr>
                                    <w:pStyle w:val="NoSpacing"/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 xml:space="preserve">Waste Bin Collection, </w:t>
                                  </w:r>
                                  <w:r w:rsidR="00F442DE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>Fuel, Benches, Christmas Lights</w:t>
                                  </w:r>
                                  <w:r w:rsidR="00312316" w:rsidRPr="007C456A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="00FF1B5F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 w:rsidR="00821215" w:rsidRPr="007C456A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="00312316" w:rsidRPr="007C456A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>£</w:t>
                                  </w:r>
                                  <w:r w:rsidR="009331B2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>13,400</w:t>
                                  </w:r>
                                  <w:r w:rsidR="002341F2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="00312316" w:rsidRPr="007C456A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ab/>
                                    <w:t>£</w:t>
                                  </w:r>
                                  <w:r w:rsidR="002472F7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="00930C9C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>9,854</w:t>
                                  </w:r>
                                  <w:r w:rsidR="00312316" w:rsidRPr="007C456A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="00FF1B5F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 xml:space="preserve">               £</w:t>
                                  </w:r>
                                  <w:r w:rsidR="00651C3B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="00710798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="00651C3B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>,200</w:t>
                                  </w:r>
                                </w:p>
                                <w:p w14:paraId="7B4E8329" w14:textId="77777777" w:rsidR="00312316" w:rsidRPr="000A31B0" w:rsidRDefault="00312316" w:rsidP="00312316">
                                  <w:pPr>
                                    <w:pStyle w:val="NoSpacing"/>
                                    <w:rPr>
                                      <w:color w:val="082A75" w:themeColor="text2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0E0AC158" w14:textId="77777777" w:rsidR="00312316" w:rsidRPr="007C456A" w:rsidRDefault="00312316" w:rsidP="00312316">
                                  <w:pPr>
                                    <w:pStyle w:val="NoSpacing"/>
                                    <w:rPr>
                                      <w:b/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</w:pPr>
                                  <w:r w:rsidRPr="007C456A">
                                    <w:rPr>
                                      <w:b/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>Sports &amp; Play Parks:</w:t>
                                  </w:r>
                                </w:p>
                                <w:p w14:paraId="4DA813C7" w14:textId="371C8054" w:rsidR="00312316" w:rsidRPr="007C456A" w:rsidRDefault="00312316" w:rsidP="00312316">
                                  <w:pPr>
                                    <w:pStyle w:val="NoSpacing"/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</w:pPr>
                                  <w:r w:rsidRPr="007C456A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>Recreation Ground, Sea Front</w:t>
                                  </w:r>
                                  <w:r w:rsidR="00731946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r w:rsidRPr="007C456A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>Carrington Lane</w:t>
                                  </w:r>
                                  <w:r w:rsidR="00731946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>, The Swifts</w:t>
                                  </w:r>
                                  <w:r w:rsidRPr="007C456A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 w:rsidRPr="007C456A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ab/>
                                    <w:t xml:space="preserve">£ </w:t>
                                  </w:r>
                                  <w:r w:rsidR="009331B2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>4,150</w:t>
                                  </w:r>
                                  <w:r w:rsidR="002341F2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Pr="007C456A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ab/>
                                    <w:t>£</w:t>
                                  </w:r>
                                  <w:r w:rsidR="0060153F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930C9C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>5,100</w:t>
                                  </w:r>
                                  <w:r w:rsidRPr="007C456A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Pr="007C456A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ab/>
                                    <w:t xml:space="preserve">£ </w:t>
                                  </w:r>
                                  <w:r w:rsidR="00710798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>9,</w:t>
                                  </w:r>
                                  <w:r w:rsidR="005013EB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>950</w:t>
                                  </w:r>
                                </w:p>
                                <w:p w14:paraId="440B85B8" w14:textId="77777777" w:rsidR="00312316" w:rsidRPr="003C4F7C" w:rsidRDefault="00312316" w:rsidP="00312316">
                                  <w:pPr>
                                    <w:pStyle w:val="NoSpacing"/>
                                    <w:rPr>
                                      <w:color w:val="082A75" w:themeColor="text2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0915C82D" w14:textId="5D2247B9" w:rsidR="00312316" w:rsidRPr="007C456A" w:rsidRDefault="00023839" w:rsidP="00312316">
                                  <w:pPr>
                                    <w:pStyle w:val="NoSpacing"/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 xml:space="preserve">Planting </w:t>
                                  </w:r>
                                  <w:r w:rsidR="00312316" w:rsidRPr="007C456A">
                                    <w:rPr>
                                      <w:b/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>Projects:</w:t>
                                  </w:r>
                                  <w:r w:rsidR="00312316" w:rsidRPr="007C456A">
                                    <w:rPr>
                                      <w:b/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="00312316" w:rsidRPr="007C456A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="00312316" w:rsidRPr="007C456A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="00312316" w:rsidRPr="007C456A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="00312316" w:rsidRPr="007C456A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="00312316" w:rsidRPr="007C456A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</w:p>
                                <w:p w14:paraId="77AAF290" w14:textId="3F2D2C04" w:rsidR="0097302E" w:rsidRDefault="00312316" w:rsidP="00312316">
                                  <w:pPr>
                                    <w:pStyle w:val="NoSpacing"/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</w:pPr>
                                  <w:r w:rsidRPr="007C456A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 xml:space="preserve">Community Meadow, Hanging Baskets, </w:t>
                                  </w:r>
                                  <w:r w:rsidRPr="007C456A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Pr="007C456A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Pr="007C456A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ab/>
                                    <w:t>£</w:t>
                                  </w:r>
                                  <w:r w:rsidR="0099691B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 xml:space="preserve"> 4,989</w:t>
                                  </w:r>
                                  <w:r w:rsidR="00A90141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="00962E49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 xml:space="preserve">              </w:t>
                                  </w:r>
                                  <w:r w:rsidR="002472F7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962E49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 xml:space="preserve"> £</w:t>
                                  </w:r>
                                  <w:r w:rsidR="002472F7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56122E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>9,150</w:t>
                                  </w:r>
                                  <w:r w:rsidRPr="007C456A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 xml:space="preserve">            </w:t>
                                  </w:r>
                                  <w:r w:rsidR="00821215" w:rsidRPr="007C456A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Pr="007C456A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>£</w:t>
                                  </w:r>
                                  <w:r w:rsidR="00233800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056E62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>4,500</w:t>
                                  </w:r>
                                </w:p>
                                <w:p w14:paraId="58C38467" w14:textId="0779D246" w:rsidR="00312316" w:rsidRPr="007C456A" w:rsidRDefault="006B5413" w:rsidP="00312316">
                                  <w:pPr>
                                    <w:pStyle w:val="NoSpacing"/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>Ton</w:t>
                                  </w:r>
                                  <w:r w:rsidR="005875A0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>y</w:t>
                                  </w:r>
                                  <w:r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 xml:space="preserve"> Locke </w:t>
                                  </w:r>
                                  <w:r w:rsidR="00F261E4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>Orchard</w:t>
                                  </w:r>
                                  <w:r w:rsidR="00312316" w:rsidRPr="007C456A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 xml:space="preserve"> &amp;</w:t>
                                  </w:r>
                                  <w:r w:rsidR="00885F3C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 xml:space="preserve"> Additional Small Projects</w:t>
                                  </w:r>
                                  <w:r w:rsidR="00312316" w:rsidRPr="007C456A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  <w:p w14:paraId="31A7AAEB" w14:textId="77777777" w:rsidR="00312316" w:rsidRPr="00FB02CE" w:rsidRDefault="00312316" w:rsidP="00312316">
                                  <w:pPr>
                                    <w:pStyle w:val="NoSpacing"/>
                                    <w:rPr>
                                      <w:color w:val="082A75" w:themeColor="text2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0854D3F7" w14:textId="77777777" w:rsidR="00312316" w:rsidRPr="007C456A" w:rsidRDefault="00312316" w:rsidP="00312316">
                                  <w:pPr>
                                    <w:pStyle w:val="NoSpacing"/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</w:pPr>
                                  <w:r w:rsidRPr="007C456A">
                                    <w:rPr>
                                      <w:b/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>Land Maintenance:</w:t>
                                  </w:r>
                                  <w:r w:rsidRPr="007C456A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Pr="007C456A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Pr="007C456A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Pr="007C456A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Pr="007C456A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</w:p>
                                <w:p w14:paraId="1A8CAAAA" w14:textId="461B33D5" w:rsidR="00D0481F" w:rsidRDefault="00D0481F" w:rsidP="00312316">
                                  <w:pPr>
                                    <w:pStyle w:val="NoSpacing"/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>Grass Cutting and Strimming</w:t>
                                  </w:r>
                                  <w:r w:rsidR="004624AC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312316" w:rsidRPr="007C456A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>Woodland/Common</w:t>
                                  </w:r>
                                  <w:r w:rsidR="00113BFB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="00113BFB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ab/>
                                    <w:t>£</w:t>
                                  </w:r>
                                  <w:r w:rsidR="00421945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113BFB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>9,000</w:t>
                                  </w:r>
                                  <w:r w:rsidR="00D94932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="00421945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 xml:space="preserve">                </w:t>
                                  </w:r>
                                  <w:r w:rsidR="00D94932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>£57,735</w:t>
                                  </w:r>
                                  <w:r w:rsidR="00D94932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ab/>
                                    <w:t xml:space="preserve">    </w:t>
                                  </w:r>
                                  <w:r w:rsidR="00421945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D94932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 xml:space="preserve">          £</w:t>
                                  </w:r>
                                  <w:r w:rsidR="00850E22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>70,350</w:t>
                                  </w:r>
                                </w:p>
                                <w:p w14:paraId="39544EFF" w14:textId="13854572" w:rsidR="00312316" w:rsidRPr="007C456A" w:rsidRDefault="00312316" w:rsidP="00312316">
                                  <w:pPr>
                                    <w:pStyle w:val="NoSpacing"/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</w:pPr>
                                  <w:r w:rsidRPr="007C456A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>Management</w:t>
                                  </w:r>
                                  <w:r w:rsidR="00F261E4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r w:rsidR="00B312AD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>Forest Paths</w:t>
                                  </w:r>
                                  <w:r w:rsidR="00CD3B4A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>, Hedges</w:t>
                                  </w:r>
                                  <w:r w:rsidR="00CD3B4A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="004253F5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113BFB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="00113BFB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</w:p>
                                <w:p w14:paraId="7267632D" w14:textId="21BD9924" w:rsidR="00312316" w:rsidRPr="007C456A" w:rsidRDefault="00B312AD" w:rsidP="00312316">
                                  <w:pPr>
                                    <w:pStyle w:val="NoSpacing"/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 xml:space="preserve">Tree </w:t>
                                  </w:r>
                                  <w:r w:rsidR="004B5062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>Surveys &amp; Work</w:t>
                                  </w:r>
                                  <w:r w:rsidR="006B5413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4B5062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 xml:space="preserve"> HLS </w:t>
                                  </w:r>
                                  <w:r w:rsidR="00372CA2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 w:rsidR="004B5062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 xml:space="preserve">aintenance </w:t>
                                  </w:r>
                                  <w:r w:rsidR="00312316" w:rsidRPr="007C456A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 xml:space="preserve">&amp; River Revetment. </w:t>
                                  </w:r>
                                </w:p>
                                <w:p w14:paraId="39019356" w14:textId="77777777" w:rsidR="007C456A" w:rsidRDefault="007C456A" w:rsidP="00312316">
                                  <w:pPr>
                                    <w:pStyle w:val="NoSpacing"/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297E19F" w14:textId="1949F312" w:rsidR="00312316" w:rsidRPr="0097302E" w:rsidRDefault="00312316" w:rsidP="00312316">
                                  <w:pPr>
                                    <w:pStyle w:val="NoSpacing"/>
                                    <w:rPr>
                                      <w:b/>
                                      <w:color w:val="082A75" w:themeColor="text2"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 w:rsidRPr="007C456A">
                                    <w:rPr>
                                      <w:b/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 xml:space="preserve">Totals   </w:t>
                                  </w:r>
                                  <w:r w:rsidR="00821215" w:rsidRPr="007C456A">
                                    <w:rPr>
                                      <w:b/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="007C456A">
                                    <w:rPr>
                                      <w:b/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="007C456A">
                                    <w:rPr>
                                      <w:b/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="007C456A">
                                    <w:rPr>
                                      <w:b/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="007C456A">
                                    <w:rPr>
                                      <w:b/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="007C456A">
                                    <w:rPr>
                                      <w:b/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="007C456A">
                                    <w:rPr>
                                      <w:b/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Pr="007C456A">
                                    <w:rPr>
                                      <w:b/>
                                      <w:color w:val="082A75" w:themeColor="text2"/>
                                      <w:sz w:val="20"/>
                                      <w:szCs w:val="20"/>
                                      <w:u w:val="single"/>
                                    </w:rPr>
                                    <w:t>£</w:t>
                                  </w:r>
                                  <w:r w:rsidR="004A418F">
                                    <w:rPr>
                                      <w:b/>
                                      <w:color w:val="082A75" w:themeColor="text2"/>
                                      <w:sz w:val="20"/>
                                      <w:szCs w:val="20"/>
                                      <w:u w:val="single"/>
                                    </w:rPr>
                                    <w:t>2</w:t>
                                  </w:r>
                                  <w:r w:rsidR="00B66F24">
                                    <w:rPr>
                                      <w:b/>
                                      <w:color w:val="082A75" w:themeColor="text2"/>
                                      <w:sz w:val="20"/>
                                      <w:szCs w:val="20"/>
                                      <w:u w:val="single"/>
                                    </w:rPr>
                                    <w:t>26,279</w:t>
                                  </w:r>
                                  <w:r w:rsidRPr="007C456A">
                                    <w:rPr>
                                      <w:b/>
                                      <w:color w:val="082A75" w:themeColor="text2"/>
                                      <w:sz w:val="20"/>
                                      <w:szCs w:val="20"/>
                                      <w:u w:val="single"/>
                                    </w:rPr>
                                    <w:t xml:space="preserve">        </w:t>
                                  </w:r>
                                  <w:r w:rsidR="0097302E">
                                    <w:rPr>
                                      <w:b/>
                                      <w:color w:val="082A75" w:themeColor="text2"/>
                                      <w:sz w:val="20"/>
                                      <w:szCs w:val="20"/>
                                      <w:u w:val="single"/>
                                    </w:rPr>
                                    <w:t xml:space="preserve">  </w:t>
                                  </w:r>
                                  <w:r w:rsidRPr="007C456A">
                                    <w:rPr>
                                      <w:b/>
                                      <w:color w:val="082A75" w:themeColor="text2"/>
                                      <w:sz w:val="20"/>
                                      <w:szCs w:val="20"/>
                                      <w:u w:val="single"/>
                                    </w:rPr>
                                    <w:t xml:space="preserve">   £</w:t>
                                  </w:r>
                                  <w:r w:rsidR="00486ADB">
                                    <w:rPr>
                                      <w:b/>
                                      <w:color w:val="082A75" w:themeColor="text2"/>
                                      <w:sz w:val="20"/>
                                      <w:szCs w:val="20"/>
                                      <w:u w:val="single"/>
                                    </w:rPr>
                                    <w:t>250,143</w:t>
                                  </w:r>
                                  <w:r w:rsidRPr="007C456A">
                                    <w:rPr>
                                      <w:b/>
                                      <w:color w:val="082A75" w:themeColor="text2"/>
                                      <w:sz w:val="20"/>
                                      <w:szCs w:val="20"/>
                                      <w:u w:val="single"/>
                                    </w:rPr>
                                    <w:t xml:space="preserve">        </w:t>
                                  </w:r>
                                  <w:r w:rsidR="0097302E">
                                    <w:rPr>
                                      <w:b/>
                                      <w:color w:val="082A75" w:themeColor="text2"/>
                                      <w:sz w:val="20"/>
                                      <w:szCs w:val="20"/>
                                      <w:u w:val="single"/>
                                    </w:rPr>
                                    <w:t xml:space="preserve">      </w:t>
                                  </w:r>
                                  <w:r w:rsidRPr="0097302E">
                                    <w:rPr>
                                      <w:b/>
                                      <w:color w:val="082A75" w:themeColor="text2"/>
                                      <w:sz w:val="20"/>
                                      <w:szCs w:val="20"/>
                                      <w:u w:val="single"/>
                                    </w:rPr>
                                    <w:t>£</w:t>
                                  </w:r>
                                  <w:r w:rsidR="00B3427E" w:rsidRPr="0097302E">
                                    <w:rPr>
                                      <w:b/>
                                      <w:color w:val="082A75" w:themeColor="text2"/>
                                      <w:sz w:val="20"/>
                                      <w:szCs w:val="20"/>
                                      <w:u w:val="single"/>
                                    </w:rPr>
                                    <w:t>2</w:t>
                                  </w:r>
                                  <w:r w:rsidR="00DC371B">
                                    <w:rPr>
                                      <w:b/>
                                      <w:color w:val="082A75" w:themeColor="text2"/>
                                      <w:sz w:val="20"/>
                                      <w:szCs w:val="20"/>
                                      <w:u w:val="single"/>
                                    </w:rPr>
                                    <w:t>5</w:t>
                                  </w:r>
                                  <w:r w:rsidR="0087220D">
                                    <w:rPr>
                                      <w:b/>
                                      <w:color w:val="082A75" w:themeColor="text2"/>
                                      <w:sz w:val="20"/>
                                      <w:szCs w:val="20"/>
                                      <w:u w:val="single"/>
                                    </w:rPr>
                                    <w:t>7,</w:t>
                                  </w:r>
                                  <w:r w:rsidR="00EA587D">
                                    <w:rPr>
                                      <w:b/>
                                      <w:color w:val="082A75" w:themeColor="text2"/>
                                      <w:sz w:val="20"/>
                                      <w:szCs w:val="20"/>
                                      <w:u w:val="single"/>
                                    </w:rPr>
                                    <w:t>527</w:t>
                                  </w:r>
                                </w:p>
                                <w:p w14:paraId="77B782CD" w14:textId="77777777" w:rsidR="00312316" w:rsidRPr="007C456A" w:rsidRDefault="00312316" w:rsidP="00312316">
                                  <w:pPr>
                                    <w:pStyle w:val="NoSpacing"/>
                                    <w:rPr>
                                      <w:color w:val="082A75" w:themeColor="text2"/>
                                    </w:rPr>
                                  </w:pPr>
                                  <w:r w:rsidRPr="007C456A">
                                    <w:rPr>
                                      <w:color w:val="082A75" w:themeColor="text2"/>
                                    </w:rPr>
                                    <w:tab/>
                                  </w:r>
                                  <w:r w:rsidRPr="007C456A">
                                    <w:rPr>
                                      <w:color w:val="082A75" w:themeColor="text2"/>
                                    </w:rPr>
                                    <w:tab/>
                                  </w:r>
                                  <w:r w:rsidRPr="007C456A">
                                    <w:rPr>
                                      <w:color w:val="082A75" w:themeColor="text2"/>
                                    </w:rPr>
                                    <w:tab/>
                                  </w:r>
                                  <w:r w:rsidRPr="007C456A">
                                    <w:rPr>
                                      <w:color w:val="082A75" w:themeColor="text2"/>
                                    </w:rPr>
                                    <w:tab/>
                                  </w:r>
                                  <w:r w:rsidRPr="007C456A">
                                    <w:rPr>
                                      <w:color w:val="082A75" w:themeColor="text2"/>
                                    </w:rPr>
                                    <w:tab/>
                                  </w:r>
                                </w:p>
                                <w:p w14:paraId="5FCBAB20" w14:textId="77777777" w:rsidR="00D24C46" w:rsidRPr="00FA7174" w:rsidRDefault="00D24C46" w:rsidP="00D24C46">
                                  <w:pPr>
                                    <w:pStyle w:val="NoSpacing"/>
                                    <w:rPr>
                                      <w:b/>
                                      <w:bCs/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</w:pPr>
                                  <w:r w:rsidRPr="00FA7174">
                                    <w:rPr>
                                      <w:b/>
                                      <w:bCs/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>Capital Expenditure:</w:t>
                                  </w:r>
                                </w:p>
                                <w:p w14:paraId="2370D15B" w14:textId="4348B2DF" w:rsidR="00D24C46" w:rsidRPr="00D24C46" w:rsidRDefault="00D24C46" w:rsidP="00D24C46">
                                  <w:pPr>
                                    <w:pStyle w:val="NoSpacing"/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</w:pPr>
                                  <w:r w:rsidRPr="00D24C46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>CIL carry over from previous year</w:t>
                                  </w:r>
                                  <w:r w:rsidR="00D16D1D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 w:rsidRPr="00D24C46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Pr="00D24C46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ab/>
                                    <w:t xml:space="preserve">             </w:t>
                                  </w:r>
                                  <w:r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="004A6399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Pr="00D24C46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>£</w:t>
                                  </w:r>
                                  <w:r w:rsidR="004A6399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5A474F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 xml:space="preserve">  9,149</w:t>
                                  </w:r>
                                  <w:r w:rsidRPr="00D24C46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 xml:space="preserve">         </w:t>
                                  </w:r>
                                  <w:r w:rsidR="00D16D1D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D24C46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 xml:space="preserve">    £ </w:t>
                                  </w:r>
                                  <w:r w:rsidR="00DB0329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>15,377</w:t>
                                  </w:r>
                                  <w:r w:rsidRPr="00D24C46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 xml:space="preserve">            </w:t>
                                  </w:r>
                                  <w:r w:rsidR="00854DE7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 xml:space="preserve">     </w:t>
                                  </w:r>
                                  <w:r w:rsidRPr="00D24C46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>£</w:t>
                                  </w:r>
                                  <w:r w:rsidR="0062525B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A91083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="00E866DF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>,476</w:t>
                                  </w:r>
                                </w:p>
                                <w:p w14:paraId="3A1C44A9" w14:textId="3F15F4BD" w:rsidR="00D24C46" w:rsidRPr="00D24C46" w:rsidRDefault="00D24C46" w:rsidP="00D24C46">
                                  <w:pPr>
                                    <w:pStyle w:val="NoSpacing"/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</w:pPr>
                                  <w:r w:rsidRPr="00D24C46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 xml:space="preserve">CIL </w:t>
                                  </w:r>
                                  <w:r w:rsidR="00D16D1D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 w:rsidRPr="00D24C46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>eceived</w:t>
                                  </w:r>
                                  <w:r w:rsidR="00D16D1D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 w:rsidRPr="00D24C46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Pr="00D24C46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Pr="00D24C46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Pr="00D24C46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Pr="00D24C46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ab/>
                                    <w:t xml:space="preserve">             </w:t>
                                  </w:r>
                                  <w:r w:rsidR="004A6399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Pr="00D24C46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>£</w:t>
                                  </w:r>
                                  <w:r w:rsidR="003D442A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D3293F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="005A474F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>2,710</w:t>
                                  </w:r>
                                  <w:r w:rsidRPr="00D24C46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 xml:space="preserve">           </w:t>
                                  </w:r>
                                  <w:r w:rsidR="00D16D1D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D24C46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 xml:space="preserve">  £ </w:t>
                                  </w:r>
                                  <w:r w:rsidR="00A93780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 xml:space="preserve">  6,315</w:t>
                                  </w:r>
                                  <w:r w:rsidR="00EA587D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ab/>
                                    <w:t xml:space="preserve">              £</w:t>
                                  </w:r>
                                  <w:r w:rsidR="005F1AD3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 xml:space="preserve"> 3,576</w:t>
                                  </w:r>
                                </w:p>
                                <w:p w14:paraId="6982CE80" w14:textId="0CBC4180" w:rsidR="00D24C46" w:rsidRPr="00D24C46" w:rsidRDefault="00D24C46" w:rsidP="00D24C46">
                                  <w:pPr>
                                    <w:pStyle w:val="NoSpacing"/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</w:pPr>
                                  <w:r w:rsidRPr="00D24C46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>CIL</w:t>
                                  </w:r>
                                  <w:r w:rsidR="00D16D1D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 xml:space="preserve"> e</w:t>
                                  </w:r>
                                  <w:r w:rsidRPr="00D24C46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>xpenditure</w:t>
                                  </w:r>
                                  <w:r w:rsidR="00D16D1D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 w:rsidRPr="00D24C46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Pr="00D24C46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Pr="00D24C46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Pr="00D24C46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Pr="00D24C46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ab/>
                                    <w:t xml:space="preserve">             </w:t>
                                  </w:r>
                                  <w:r w:rsidR="004A6399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Pr="00D24C46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>£</w:t>
                                  </w:r>
                                  <w:r w:rsidR="003D442A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5A474F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r w:rsidR="00CF777A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>6,482</w:t>
                                  </w:r>
                                  <w:r w:rsidRPr="00D24C46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 xml:space="preserve">          </w:t>
                                  </w:r>
                                  <w:r w:rsidR="00D16D1D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D24C46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 xml:space="preserve">   £</w:t>
                                  </w:r>
                                  <w:r w:rsidR="00BE2695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896230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>20,216</w:t>
                                  </w:r>
                                </w:p>
                                <w:p w14:paraId="25CE98C6" w14:textId="77777777" w:rsidR="00617AED" w:rsidRDefault="00D24C46" w:rsidP="00D24C46">
                                  <w:pPr>
                                    <w:pStyle w:val="NoSpacing"/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</w:pPr>
                                  <w:r w:rsidRPr="00480598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Pr="00480598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Pr="00480598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Pr="00480598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Pr="00480598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</w:p>
                                <w:p w14:paraId="54E14851" w14:textId="330858B3" w:rsidR="00D24C46" w:rsidRPr="00480598" w:rsidRDefault="00B3427E" w:rsidP="00617AED">
                                  <w:pPr>
                                    <w:pStyle w:val="NoSpacing"/>
                                    <w:ind w:left="2880" w:firstLine="720"/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 xml:space="preserve">CIL </w:t>
                                  </w:r>
                                  <w:r w:rsidR="00D24C46" w:rsidRPr="00480598">
                                    <w:rPr>
                                      <w:b/>
                                      <w:bCs/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>Balance</w:t>
                                  </w:r>
                                  <w:r w:rsidR="00D24C46" w:rsidRPr="00480598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 xml:space="preserve">           </w:t>
                                  </w:r>
                                  <w:r w:rsidR="00480598">
                                    <w:rPr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="00D24C46" w:rsidRPr="00617AED">
                                    <w:rPr>
                                      <w:b/>
                                      <w:bCs/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>£</w:t>
                                  </w:r>
                                  <w:r>
                                    <w:rPr>
                                      <w:b/>
                                      <w:bCs/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CF777A">
                                    <w:rPr>
                                      <w:b/>
                                      <w:bCs/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>15,377</w:t>
                                  </w:r>
                                  <w:r w:rsidR="00D24C46" w:rsidRPr="00617AED">
                                    <w:rPr>
                                      <w:b/>
                                      <w:bCs/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 xml:space="preserve">          </w:t>
                                  </w:r>
                                  <w:r w:rsidR="00D16D1D">
                                    <w:rPr>
                                      <w:b/>
                                      <w:bCs/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r w:rsidR="00D24C46" w:rsidRPr="00617AED">
                                    <w:rPr>
                                      <w:b/>
                                      <w:bCs/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 xml:space="preserve">  £</w:t>
                                  </w:r>
                                  <w:r w:rsidR="0062525B" w:rsidRPr="00617AED">
                                    <w:rPr>
                                      <w:b/>
                                      <w:bCs/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E866DF">
                                    <w:rPr>
                                      <w:b/>
                                      <w:bCs/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 xml:space="preserve"> 1,476</w:t>
                                  </w:r>
                                  <w:r w:rsidR="00D24C46" w:rsidRPr="00617AED">
                                    <w:rPr>
                                      <w:b/>
                                      <w:bCs/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</w:p>
                                <w:p w14:paraId="03544124" w14:textId="14DBDC61" w:rsidR="006B7A66" w:rsidRPr="00D16D1D" w:rsidRDefault="00D16D1D" w:rsidP="00312316">
                                  <w:pPr>
                                    <w:pStyle w:val="NoSpacing"/>
                                    <w:rPr>
                                      <w:b/>
                                      <w:bCs/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</w:pPr>
                                  <w:r w:rsidRPr="00D16D1D">
                                    <w:rPr>
                                      <w:b/>
                                      <w:bCs/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>Mitigation Funds (Swifts Play Park</w:t>
                                  </w:r>
                                  <w:r w:rsidR="00F0050D">
                                    <w:rPr>
                                      <w:b/>
                                      <w:bCs/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>/M</w:t>
                                  </w:r>
                                  <w:r w:rsidR="00321F88">
                                    <w:rPr>
                                      <w:b/>
                                      <w:bCs/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>achinery</w:t>
                                  </w:r>
                                  <w:r w:rsidRPr="00D16D1D">
                                    <w:rPr>
                                      <w:b/>
                                      <w:bCs/>
                                      <w:color w:val="082A75" w:themeColor="text2"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</w:p>
                                <w:p w14:paraId="4D5E6A17" w14:textId="0A9D9C8D" w:rsidR="00312316" w:rsidRDefault="00D16D1D">
                                  <w:pPr>
                                    <w:rPr>
                                      <w:b w:val="0"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 w:val="0"/>
                                      <w:bCs/>
                                      <w:sz w:val="20"/>
                                      <w:szCs w:val="20"/>
                                    </w:rPr>
                                    <w:t>MF carry over from previous year.</w:t>
                                  </w:r>
                                  <w:r>
                                    <w:rPr>
                                      <w:b w:val="0"/>
                                      <w:bCs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b w:val="0"/>
                                      <w:bCs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b w:val="0"/>
                                      <w:bCs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b w:val="0"/>
                                      <w:bCs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="00906C68">
                                    <w:rPr>
                                      <w:b w:val="0"/>
                                      <w:bCs/>
                                      <w:sz w:val="20"/>
                                      <w:szCs w:val="20"/>
                                    </w:rPr>
                                    <w:t xml:space="preserve">£ </w:t>
                                  </w:r>
                                  <w:r w:rsidR="00B12C95">
                                    <w:rPr>
                                      <w:b w:val="0"/>
                                      <w:bCs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="00906C68">
                                    <w:rPr>
                                      <w:b w:val="0"/>
                                      <w:bCs/>
                                      <w:sz w:val="20"/>
                                      <w:szCs w:val="20"/>
                                    </w:rPr>
                                    <w:t>8,</w:t>
                                  </w:r>
                                  <w:r w:rsidR="00B12C95">
                                    <w:rPr>
                                      <w:b w:val="0"/>
                                      <w:bCs/>
                                      <w:sz w:val="20"/>
                                      <w:szCs w:val="20"/>
                                    </w:rPr>
                                    <w:t>713</w:t>
                                  </w:r>
                                  <w:r>
                                    <w:rPr>
                                      <w:b w:val="0"/>
                                      <w:bCs/>
                                      <w:sz w:val="20"/>
                                      <w:szCs w:val="20"/>
                                    </w:rPr>
                                    <w:t xml:space="preserve">          </w:t>
                                  </w:r>
                                  <w:r w:rsidR="00BC2E96">
                                    <w:rPr>
                                      <w:b w:val="0"/>
                                      <w:bCs/>
                                      <w:sz w:val="20"/>
                                      <w:szCs w:val="20"/>
                                    </w:rPr>
                                    <w:t xml:space="preserve">   £</w:t>
                                  </w:r>
                                  <w:r>
                                    <w:rPr>
                                      <w:b w:val="0"/>
                                      <w:bCs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="00BA66BE">
                                    <w:rPr>
                                      <w:b w:val="0"/>
                                      <w:bCs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="002A5135">
                                    <w:rPr>
                                      <w:b w:val="0"/>
                                      <w:bCs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 w:rsidR="0095595B">
                                    <w:rPr>
                                      <w:b w:val="0"/>
                                      <w:bCs/>
                                      <w:sz w:val="20"/>
                                      <w:szCs w:val="20"/>
                                    </w:rPr>
                                    <w:t>,753</w:t>
                                  </w:r>
                                  <w:r w:rsidR="00E240D7">
                                    <w:rPr>
                                      <w:b w:val="0"/>
                                      <w:bCs/>
                                      <w:sz w:val="20"/>
                                      <w:szCs w:val="20"/>
                                    </w:rPr>
                                    <w:tab/>
                                    <w:t xml:space="preserve">             £ 1</w:t>
                                  </w:r>
                                  <w:r w:rsidR="004D46DA">
                                    <w:rPr>
                                      <w:b w:val="0"/>
                                      <w:bCs/>
                                      <w:sz w:val="20"/>
                                      <w:szCs w:val="20"/>
                                    </w:rPr>
                                    <w:t>5,032</w:t>
                                  </w:r>
                                </w:p>
                                <w:p w14:paraId="3AD5FEBB" w14:textId="5987BEA4" w:rsidR="00D16D1D" w:rsidRDefault="00D16D1D">
                                  <w:pPr>
                                    <w:rPr>
                                      <w:b w:val="0"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 w:val="0"/>
                                      <w:bCs/>
                                      <w:sz w:val="20"/>
                                      <w:szCs w:val="20"/>
                                    </w:rPr>
                                    <w:t>MF received.</w:t>
                                  </w:r>
                                  <w:r>
                                    <w:rPr>
                                      <w:b w:val="0"/>
                                      <w:bCs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b w:val="0"/>
                                      <w:bCs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b w:val="0"/>
                                      <w:bCs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b w:val="0"/>
                                      <w:bCs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b w:val="0"/>
                                      <w:bCs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b w:val="0"/>
                                      <w:bCs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="00FB320B">
                                    <w:rPr>
                                      <w:b w:val="0"/>
                                      <w:bCs/>
                                      <w:sz w:val="20"/>
                                      <w:szCs w:val="20"/>
                                    </w:rPr>
                                    <w:t xml:space="preserve">£ </w:t>
                                  </w:r>
                                  <w:r w:rsidR="00906C68">
                                    <w:rPr>
                                      <w:b w:val="0"/>
                                      <w:bCs/>
                                      <w:sz w:val="20"/>
                                      <w:szCs w:val="20"/>
                                    </w:rPr>
                                    <w:t xml:space="preserve">          0</w:t>
                                  </w:r>
                                  <w:r>
                                    <w:rPr>
                                      <w:b w:val="0"/>
                                      <w:bCs/>
                                      <w:sz w:val="20"/>
                                      <w:szCs w:val="20"/>
                                    </w:rPr>
                                    <w:tab/>
                                    <w:t xml:space="preserve">             £ </w:t>
                                  </w:r>
                                  <w:r w:rsidR="00900DCD">
                                    <w:rPr>
                                      <w:b w:val="0"/>
                                      <w:bCs/>
                                      <w:sz w:val="20"/>
                                      <w:szCs w:val="20"/>
                                    </w:rPr>
                                    <w:t>17,500</w:t>
                                  </w:r>
                                  <w:r w:rsidR="00B86BCA">
                                    <w:rPr>
                                      <w:b w:val="0"/>
                                      <w:bCs/>
                                      <w:sz w:val="20"/>
                                      <w:szCs w:val="20"/>
                                    </w:rPr>
                                    <w:t xml:space="preserve">          </w:t>
                                  </w:r>
                                  <w:r w:rsidR="0047527C">
                                    <w:rPr>
                                      <w:b w:val="0"/>
                                      <w:bCs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</w:p>
                                <w:p w14:paraId="2255214B" w14:textId="19DC4B6B" w:rsidR="00D16D1D" w:rsidRDefault="00D16D1D">
                                  <w:pPr>
                                    <w:rPr>
                                      <w:b w:val="0"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 w:val="0"/>
                                      <w:bCs/>
                                      <w:sz w:val="20"/>
                                      <w:szCs w:val="20"/>
                                    </w:rPr>
                                    <w:t>MF expenditure.</w:t>
                                  </w:r>
                                  <w:r>
                                    <w:rPr>
                                      <w:b w:val="0"/>
                                      <w:bCs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b w:val="0"/>
                                      <w:bCs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b w:val="0"/>
                                      <w:bCs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b w:val="0"/>
                                      <w:bCs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b w:val="0"/>
                                      <w:bCs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b w:val="0"/>
                                      <w:bCs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="00FB320B">
                                    <w:rPr>
                                      <w:b w:val="0"/>
                                      <w:bCs/>
                                      <w:sz w:val="20"/>
                                      <w:szCs w:val="20"/>
                                    </w:rPr>
                                    <w:t>£</w:t>
                                  </w:r>
                                  <w:r w:rsidR="00E5400F">
                                    <w:rPr>
                                      <w:b w:val="0"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FB320B">
                                    <w:rPr>
                                      <w:b w:val="0"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E5400F">
                                    <w:rPr>
                                      <w:b w:val="0"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2A5135">
                                    <w:rPr>
                                      <w:b w:val="0"/>
                                      <w:bCs/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  <w:r w:rsidR="004B4DDA">
                                    <w:rPr>
                                      <w:b w:val="0"/>
                                      <w:bCs/>
                                      <w:sz w:val="20"/>
                                      <w:szCs w:val="20"/>
                                    </w:rPr>
                                    <w:t>,960</w:t>
                                  </w:r>
                                  <w:r>
                                    <w:rPr>
                                      <w:b w:val="0"/>
                                      <w:bCs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="004253F5">
                                    <w:rPr>
                                      <w:b w:val="0"/>
                                      <w:bCs/>
                                      <w:sz w:val="20"/>
                                      <w:szCs w:val="20"/>
                                    </w:rPr>
                                    <w:t xml:space="preserve">             £ </w:t>
                                  </w:r>
                                  <w:r w:rsidR="009B6900">
                                    <w:rPr>
                                      <w:b w:val="0"/>
                                      <w:bCs/>
                                      <w:sz w:val="20"/>
                                      <w:szCs w:val="20"/>
                                    </w:rPr>
                                    <w:t>13,221</w:t>
                                  </w:r>
                                  <w:r>
                                    <w:rPr>
                                      <w:b w:val="0"/>
                                      <w:bCs/>
                                      <w:sz w:val="20"/>
                                      <w:szCs w:val="20"/>
                                    </w:rPr>
                                    <w:t xml:space="preserve">        </w:t>
                                  </w:r>
                                </w:p>
                                <w:p w14:paraId="49F7DA1E" w14:textId="124304E7" w:rsidR="00D16D1D" w:rsidRDefault="00D16D1D">
                                  <w:pPr>
                                    <w:rPr>
                                      <w:b w:val="0"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01FCDF0" w14:textId="33F3C124" w:rsidR="00D16D1D" w:rsidRPr="00D16D1D" w:rsidRDefault="00D16D1D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 w:val="0"/>
                                      <w:bCs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b w:val="0"/>
                                      <w:bCs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b w:val="0"/>
                                      <w:bCs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b w:val="0"/>
                                      <w:bCs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b w:val="0"/>
                                      <w:bCs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Pr="00D16D1D">
                                    <w:rPr>
                                      <w:sz w:val="20"/>
                                      <w:szCs w:val="20"/>
                                    </w:rPr>
                                    <w:t>MF Balance</w:t>
                                  </w:r>
                                  <w:r w:rsidRPr="00D16D1D"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  <w:t>£</w:t>
                                  </w:r>
                                  <w:r w:rsidR="00DC589A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006DB5">
                                    <w:rPr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="002A5135">
                                    <w:rPr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 w:rsidR="004B4DDA">
                                    <w:rPr>
                                      <w:sz w:val="20"/>
                                      <w:szCs w:val="20"/>
                                    </w:rPr>
                                    <w:t>,753</w:t>
                                  </w:r>
                                  <w:r w:rsidRPr="00D16D1D"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="00DC589A">
                                    <w:rPr>
                                      <w:sz w:val="20"/>
                                      <w:szCs w:val="20"/>
                                    </w:rPr>
                                    <w:t xml:space="preserve">             £ </w:t>
                                  </w:r>
                                  <w:r w:rsidR="00E240D7">
                                    <w:rPr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="004D46DA">
                                    <w:rPr>
                                      <w:sz w:val="20"/>
                                      <w:szCs w:val="20"/>
                                    </w:rPr>
                                    <w:t>5,032</w:t>
                                  </w:r>
                                </w:p>
                                <w:p w14:paraId="399F1FFF" w14:textId="77777777" w:rsidR="00D16D1D" w:rsidRPr="00D16D1D" w:rsidRDefault="00D16D1D">
                                  <w:pPr>
                                    <w:rPr>
                                      <w:b w:val="0"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E871E6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8" type="#_x0000_t202" style="position:absolute;margin-left:3.4pt;margin-top:13.2pt;width:488.25pt;height:510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" strokecolor="#024f75 [3204]" strokeweight="2pt">
                      <v:textbox>
                        <w:txbxContent>
                          <w:p w14:paraId="67B3D555" w14:textId="60F6CF8C" w:rsidR="00312316" w:rsidRPr="0097302E" w:rsidRDefault="00312316" w:rsidP="00312316">
                            <w:pPr>
                              <w:pStyle w:val="NoSpacing"/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</w:pPr>
                            <w:r w:rsidRPr="007C456A">
                              <w:rPr>
                                <w:b/>
                                <w:color w:val="082A75" w:themeColor="text2"/>
                                <w:sz w:val="20"/>
                                <w:szCs w:val="20"/>
                              </w:rPr>
                              <w:t>Employment:</w:t>
                            </w:r>
                            <w:r w:rsidRPr="007C456A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ab/>
                            </w:r>
                            <w:r w:rsidRPr="007C456A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ab/>
                            </w:r>
                            <w:r w:rsidRPr="007C456A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ab/>
                            </w:r>
                            <w:r w:rsidRPr="007C456A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ab/>
                            </w:r>
                            <w:r w:rsidRPr="007C456A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ab/>
                            </w:r>
                            <w:r w:rsidRPr="007C456A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ab/>
                            </w:r>
                            <w:r w:rsidR="00783DB9" w:rsidRPr="006E33C6">
                              <w:rPr>
                                <w:bCs/>
                                <w:color w:val="082A75" w:themeColor="text2"/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  <w:t>20</w:t>
                            </w:r>
                            <w:r w:rsidR="006E33C6">
                              <w:rPr>
                                <w:bCs/>
                                <w:color w:val="082A75" w:themeColor="text2"/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  <w:t>2</w:t>
                            </w:r>
                            <w:r w:rsidR="00E77764">
                              <w:rPr>
                                <w:bCs/>
                                <w:color w:val="082A75" w:themeColor="text2"/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  <w:t>4</w:t>
                            </w:r>
                            <w:r w:rsidR="003D442A">
                              <w:rPr>
                                <w:bCs/>
                                <w:color w:val="082A75" w:themeColor="text2"/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  <w:t>/2</w:t>
                            </w:r>
                            <w:r w:rsidR="00E77764">
                              <w:rPr>
                                <w:bCs/>
                                <w:color w:val="082A75" w:themeColor="text2"/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  <w:t>5</w:t>
                            </w:r>
                            <w:r w:rsidRPr="006E33C6">
                              <w:rPr>
                                <w:bCs/>
                                <w:color w:val="082A75" w:themeColor="text2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="00821215" w:rsidRPr="007C456A">
                              <w:rPr>
                                <w:color w:val="082A75" w:themeColor="text2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7C456A">
                              <w:rPr>
                                <w:color w:val="082A75" w:themeColor="text2"/>
                                <w:sz w:val="20"/>
                                <w:szCs w:val="20"/>
                                <w:u w:val="single"/>
                              </w:rPr>
                              <w:t>20</w:t>
                            </w:r>
                            <w:r w:rsidR="006E33C6">
                              <w:rPr>
                                <w:color w:val="082A75" w:themeColor="text2"/>
                                <w:sz w:val="20"/>
                                <w:szCs w:val="20"/>
                                <w:u w:val="single"/>
                              </w:rPr>
                              <w:t>2</w:t>
                            </w:r>
                            <w:r w:rsidR="00F26C14">
                              <w:rPr>
                                <w:color w:val="082A75" w:themeColor="text2"/>
                                <w:sz w:val="20"/>
                                <w:szCs w:val="20"/>
                                <w:u w:val="single"/>
                              </w:rPr>
                              <w:t>5</w:t>
                            </w:r>
                            <w:r w:rsidR="002341F2">
                              <w:rPr>
                                <w:color w:val="082A75" w:themeColor="text2"/>
                                <w:sz w:val="20"/>
                                <w:szCs w:val="20"/>
                                <w:u w:val="single"/>
                              </w:rPr>
                              <w:t>/</w:t>
                            </w:r>
                            <w:r w:rsidR="0032773B">
                              <w:rPr>
                                <w:color w:val="082A75" w:themeColor="text2"/>
                                <w:sz w:val="20"/>
                                <w:szCs w:val="20"/>
                                <w:u w:val="single"/>
                              </w:rPr>
                              <w:t>2</w:t>
                            </w:r>
                            <w:r w:rsidR="00F26C14">
                              <w:rPr>
                                <w:color w:val="082A75" w:themeColor="text2"/>
                                <w:sz w:val="20"/>
                                <w:szCs w:val="20"/>
                                <w:u w:val="single"/>
                              </w:rPr>
                              <w:t>6</w:t>
                            </w:r>
                            <w:r w:rsidRPr="007C456A">
                              <w:rPr>
                                <w:color w:val="082A75" w:themeColor="text2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="00821215" w:rsidRPr="007C456A">
                              <w:rPr>
                                <w:color w:val="082A75" w:themeColor="text2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97302E">
                              <w:rPr>
                                <w:color w:val="082A75" w:themeColor="text2"/>
                                <w:sz w:val="20"/>
                                <w:szCs w:val="20"/>
                                <w:u w:val="single"/>
                              </w:rPr>
                              <w:t>20</w:t>
                            </w:r>
                            <w:r w:rsidR="000E4F61" w:rsidRPr="0097302E">
                              <w:rPr>
                                <w:color w:val="082A75" w:themeColor="text2"/>
                                <w:sz w:val="20"/>
                                <w:szCs w:val="20"/>
                                <w:u w:val="single"/>
                              </w:rPr>
                              <w:t>2</w:t>
                            </w:r>
                            <w:r w:rsidR="00486ADB">
                              <w:rPr>
                                <w:color w:val="082A75" w:themeColor="text2"/>
                                <w:sz w:val="20"/>
                                <w:szCs w:val="20"/>
                                <w:u w:val="single"/>
                              </w:rPr>
                              <w:t>6</w:t>
                            </w:r>
                            <w:r w:rsidRPr="0097302E">
                              <w:rPr>
                                <w:color w:val="082A75" w:themeColor="text2"/>
                                <w:sz w:val="20"/>
                                <w:szCs w:val="20"/>
                                <w:u w:val="single"/>
                              </w:rPr>
                              <w:t>/2</w:t>
                            </w:r>
                            <w:r w:rsidR="00486ADB">
                              <w:rPr>
                                <w:color w:val="082A75" w:themeColor="text2"/>
                                <w:sz w:val="20"/>
                                <w:szCs w:val="20"/>
                                <w:u w:val="single"/>
                              </w:rPr>
                              <w:t>7</w:t>
                            </w:r>
                          </w:p>
                          <w:p w14:paraId="790C0354" w14:textId="72DFFD4F" w:rsidR="00312316" w:rsidRPr="0097302E" w:rsidRDefault="00312316" w:rsidP="00312316">
                            <w:pPr>
                              <w:pStyle w:val="NoSpacing"/>
                              <w:rPr>
                                <w:color w:val="024F75" w:themeColor="accent1"/>
                                <w:sz w:val="20"/>
                                <w:szCs w:val="20"/>
                              </w:rPr>
                            </w:pPr>
                            <w:r w:rsidRPr="007C456A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>Salaries</w:t>
                            </w:r>
                            <w:r w:rsidR="000E3944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ab/>
                            </w:r>
                            <w:r w:rsidR="000E3944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ab/>
                            </w:r>
                            <w:r w:rsidR="000E3944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ab/>
                            </w:r>
                            <w:r w:rsidR="000E3944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ab/>
                            </w:r>
                            <w:r w:rsidR="000E3944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ab/>
                            </w:r>
                            <w:r w:rsidRPr="007C456A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ab/>
                            </w:r>
                            <w:r w:rsidR="00346A58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 xml:space="preserve">              </w:t>
                            </w:r>
                            <w:r w:rsidRPr="007C456A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>£</w:t>
                            </w:r>
                            <w:r w:rsidR="006B607A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>10</w:t>
                            </w:r>
                            <w:r w:rsidR="005B5380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>9,994</w:t>
                            </w:r>
                            <w:r w:rsidR="00B119FE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 xml:space="preserve">          </w:t>
                            </w:r>
                            <w:r w:rsidR="00346A58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AF04CF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B64A8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B119FE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7C456A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>£</w:t>
                            </w:r>
                            <w:r w:rsidR="006F5F58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>77,773</w:t>
                            </w:r>
                            <w:r w:rsidR="0097302E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 xml:space="preserve">         </w:t>
                            </w:r>
                            <w:r w:rsidR="00B119FE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7302E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F129E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7302E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B82F53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97302E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>£</w:t>
                            </w:r>
                            <w:r w:rsidR="00B82F53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>71</w:t>
                            </w:r>
                            <w:r w:rsidR="00657679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>,432</w:t>
                            </w:r>
                          </w:p>
                          <w:p w14:paraId="5CE8AB78" w14:textId="13CE76AB" w:rsidR="00312316" w:rsidRPr="0097302E" w:rsidRDefault="00312316" w:rsidP="00312316">
                            <w:pPr>
                              <w:pStyle w:val="NoSpacing"/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</w:pPr>
                            <w:r w:rsidRPr="007C456A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>National Insurance and Pensions.</w:t>
                            </w:r>
                            <w:r w:rsidRPr="007C456A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ab/>
                            </w:r>
                            <w:r w:rsidRPr="007C456A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ab/>
                            </w:r>
                            <w:r w:rsidRPr="007C456A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ab/>
                            </w:r>
                            <w:r w:rsidR="00821215" w:rsidRPr="007C456A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ab/>
                            </w:r>
                            <w:r w:rsidR="00783DB9" w:rsidRPr="007C456A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>£</w:t>
                            </w:r>
                            <w:r w:rsidR="005B5380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>34,764</w:t>
                            </w:r>
                            <w:r w:rsidR="00783DB9" w:rsidRPr="007C456A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ab/>
                            </w:r>
                            <w:r w:rsidR="00F81352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 xml:space="preserve">         </w:t>
                            </w:r>
                            <w:r w:rsidR="00346A58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81352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="00FB64A8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 xml:space="preserve"> £</w:t>
                            </w:r>
                            <w:r w:rsidR="009D4EF9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>2</w:t>
                            </w:r>
                            <w:r w:rsidR="001D0BAB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>6,059</w:t>
                            </w:r>
                            <w:r w:rsidRPr="007C456A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ab/>
                            </w:r>
                            <w:r w:rsidRPr="007C456A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ab/>
                            </w:r>
                            <w:r w:rsidR="0097302E" w:rsidRPr="0097302E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>£</w:t>
                            </w:r>
                            <w:r w:rsidR="00610249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>23,073</w:t>
                            </w:r>
                          </w:p>
                          <w:p w14:paraId="65070178" w14:textId="77777777" w:rsidR="00312316" w:rsidRPr="000A31B0" w:rsidRDefault="00312316" w:rsidP="00312316">
                            <w:pPr>
                              <w:pStyle w:val="NoSpacing"/>
                              <w:rPr>
                                <w:color w:val="082A75" w:themeColor="text2"/>
                                <w:sz w:val="10"/>
                                <w:szCs w:val="10"/>
                              </w:rPr>
                            </w:pPr>
                          </w:p>
                          <w:p w14:paraId="58D0417E" w14:textId="77777777" w:rsidR="00312316" w:rsidRPr="007C456A" w:rsidRDefault="00312316" w:rsidP="00312316">
                            <w:pPr>
                              <w:pStyle w:val="NoSpacing"/>
                              <w:rPr>
                                <w:b/>
                                <w:color w:val="082A75" w:themeColor="text2"/>
                                <w:sz w:val="20"/>
                                <w:szCs w:val="20"/>
                              </w:rPr>
                            </w:pPr>
                            <w:r w:rsidRPr="007C456A">
                              <w:rPr>
                                <w:b/>
                                <w:color w:val="082A75" w:themeColor="text2"/>
                                <w:sz w:val="20"/>
                                <w:szCs w:val="20"/>
                              </w:rPr>
                              <w:t>Property:</w:t>
                            </w:r>
                          </w:p>
                          <w:p w14:paraId="486D6400" w14:textId="45BDD938" w:rsidR="00312316" w:rsidRPr="007C456A" w:rsidRDefault="00312316" w:rsidP="00312316">
                            <w:pPr>
                              <w:pStyle w:val="NoSpacing"/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</w:pPr>
                            <w:r w:rsidRPr="007C456A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>Rent, Rates, Insurance and Utilities.</w:t>
                            </w:r>
                            <w:r w:rsidRPr="007C456A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ab/>
                            </w:r>
                            <w:r w:rsidRPr="007C456A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ab/>
                            </w:r>
                            <w:r w:rsidRPr="007C456A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ab/>
                              <w:t>£1</w:t>
                            </w:r>
                            <w:r w:rsidR="005B5380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>9,101</w:t>
                            </w:r>
                            <w:r w:rsidRPr="007C456A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ab/>
                            </w:r>
                            <w:r w:rsidR="00821215" w:rsidRPr="007C456A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ab/>
                            </w:r>
                            <w:r w:rsidRPr="007C456A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>£</w:t>
                            </w:r>
                            <w:r w:rsidR="00B9531C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>1</w:t>
                            </w:r>
                            <w:r w:rsidR="004A418F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>9,</w:t>
                            </w:r>
                            <w:r w:rsidR="005E6785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>150</w:t>
                            </w:r>
                            <w:r w:rsidRPr="007C456A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ab/>
                            </w:r>
                            <w:r w:rsidR="00821215" w:rsidRPr="007C456A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ab/>
                            </w:r>
                            <w:r w:rsidRPr="007C456A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>£</w:t>
                            </w:r>
                            <w:r w:rsidR="009475B7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>1</w:t>
                            </w:r>
                            <w:r w:rsidR="00510D42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>8</w:t>
                            </w:r>
                            <w:r w:rsidR="001B1967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>,</w:t>
                            </w:r>
                            <w:r w:rsidR="00510D42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>050</w:t>
                            </w:r>
                          </w:p>
                          <w:p w14:paraId="27A23D0D" w14:textId="77777777" w:rsidR="00312316" w:rsidRPr="000A31B0" w:rsidRDefault="00312316" w:rsidP="00312316">
                            <w:pPr>
                              <w:pStyle w:val="NoSpacing"/>
                              <w:rPr>
                                <w:color w:val="082A75" w:themeColor="text2"/>
                                <w:sz w:val="10"/>
                                <w:szCs w:val="10"/>
                              </w:rPr>
                            </w:pPr>
                          </w:p>
                          <w:p w14:paraId="160CE887" w14:textId="77777777" w:rsidR="00312316" w:rsidRPr="007C456A" w:rsidRDefault="00312316" w:rsidP="00312316">
                            <w:pPr>
                              <w:pStyle w:val="NoSpacing"/>
                              <w:rPr>
                                <w:b/>
                                <w:color w:val="082A75" w:themeColor="text2"/>
                                <w:sz w:val="20"/>
                                <w:szCs w:val="20"/>
                              </w:rPr>
                            </w:pPr>
                            <w:r w:rsidRPr="007C456A">
                              <w:rPr>
                                <w:b/>
                                <w:color w:val="082A75" w:themeColor="text2"/>
                                <w:sz w:val="20"/>
                                <w:szCs w:val="20"/>
                              </w:rPr>
                              <w:t>Administration:</w:t>
                            </w:r>
                          </w:p>
                          <w:p w14:paraId="08413D7E" w14:textId="32D9D261" w:rsidR="00312316" w:rsidRPr="007C456A" w:rsidRDefault="00312316" w:rsidP="00312316">
                            <w:pPr>
                              <w:pStyle w:val="NoSpacing"/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</w:pPr>
                            <w:r w:rsidRPr="007C456A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>Newsletters, Telephone &amp; Broadband, Travel,</w:t>
                            </w:r>
                            <w:r w:rsidRPr="007C456A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ab/>
                            </w:r>
                            <w:r w:rsidRPr="007C456A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ab/>
                              <w:t>£</w:t>
                            </w:r>
                            <w:r w:rsidR="00254450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>1</w:t>
                            </w:r>
                            <w:r w:rsidR="005B5380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>4</w:t>
                            </w:r>
                            <w:r w:rsidR="00EC4A27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>,</w:t>
                            </w:r>
                            <w:r w:rsidR="009331B2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>500</w:t>
                            </w:r>
                            <w:r w:rsidRPr="007C456A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ab/>
                            </w:r>
                            <w:r w:rsidR="00821215" w:rsidRPr="007C456A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ab/>
                            </w:r>
                            <w:r w:rsidRPr="007C456A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>£</w:t>
                            </w:r>
                            <w:r w:rsidR="00B9531C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>1</w:t>
                            </w:r>
                            <w:r w:rsidR="005E6785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>7,350</w:t>
                            </w:r>
                            <w:r w:rsidRPr="007C456A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ab/>
                            </w:r>
                            <w:r w:rsidR="00821215" w:rsidRPr="007C456A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ab/>
                            </w:r>
                            <w:r w:rsidRPr="007C456A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>£</w:t>
                            </w:r>
                            <w:r w:rsidR="00B67558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>1</w:t>
                            </w:r>
                            <w:r w:rsidR="00264E60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>7,500</w:t>
                            </w:r>
                            <w:r w:rsidRPr="007C456A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4C180422" w14:textId="2DBBF2F6" w:rsidR="00312316" w:rsidRDefault="00312316" w:rsidP="00312316">
                            <w:pPr>
                              <w:pStyle w:val="NoSpacing"/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</w:pPr>
                            <w:r w:rsidRPr="007C456A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>Stationary, Photocopying,</w:t>
                            </w:r>
                            <w:r w:rsidR="00B67558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C456A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>Training &amp; Audit</w:t>
                            </w:r>
                            <w:r w:rsidR="00546F36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>s</w:t>
                            </w:r>
                            <w:r w:rsidRPr="007C456A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BDF1D96" w14:textId="77777777" w:rsidR="00A92AD2" w:rsidRDefault="00A92AD2" w:rsidP="00312316">
                            <w:pPr>
                              <w:pStyle w:val="NoSpacing"/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</w:pPr>
                          </w:p>
                          <w:p w14:paraId="555F3C35" w14:textId="52D34741" w:rsidR="00A92AD2" w:rsidRPr="00A92AD2" w:rsidRDefault="00A92AD2" w:rsidP="00312316">
                            <w:pPr>
                              <w:pStyle w:val="NoSpacing"/>
                              <w:rPr>
                                <w:b/>
                                <w:bCs/>
                                <w:color w:val="082A75" w:themeColor="text2"/>
                                <w:sz w:val="20"/>
                                <w:szCs w:val="20"/>
                              </w:rPr>
                            </w:pPr>
                            <w:r w:rsidRPr="00A92AD2">
                              <w:rPr>
                                <w:b/>
                                <w:bCs/>
                                <w:color w:val="082A75" w:themeColor="text2"/>
                                <w:sz w:val="20"/>
                                <w:szCs w:val="20"/>
                              </w:rPr>
                              <w:t xml:space="preserve">Youth &amp; </w:t>
                            </w:r>
                            <w:r w:rsidR="009A208B">
                              <w:rPr>
                                <w:b/>
                                <w:bCs/>
                                <w:color w:val="082A75" w:themeColor="text2"/>
                                <w:sz w:val="20"/>
                                <w:szCs w:val="20"/>
                              </w:rPr>
                              <w:t>C</w:t>
                            </w:r>
                            <w:r w:rsidRPr="00A92AD2">
                              <w:rPr>
                                <w:b/>
                                <w:bCs/>
                                <w:color w:val="082A75" w:themeColor="text2"/>
                                <w:sz w:val="20"/>
                                <w:szCs w:val="20"/>
                              </w:rPr>
                              <w:t xml:space="preserve">ommunity </w:t>
                            </w:r>
                            <w:r w:rsidR="009A208B">
                              <w:rPr>
                                <w:b/>
                                <w:bCs/>
                                <w:color w:val="082A75" w:themeColor="text2"/>
                                <w:sz w:val="20"/>
                                <w:szCs w:val="20"/>
                              </w:rPr>
                              <w:t>S</w:t>
                            </w:r>
                            <w:r w:rsidRPr="00A92AD2">
                              <w:rPr>
                                <w:b/>
                                <w:bCs/>
                                <w:color w:val="082A75" w:themeColor="text2"/>
                                <w:sz w:val="20"/>
                                <w:szCs w:val="20"/>
                              </w:rPr>
                              <w:t>upport:</w:t>
                            </w:r>
                          </w:p>
                          <w:p w14:paraId="33EF882E" w14:textId="42486772" w:rsidR="00A92AD2" w:rsidRPr="007C456A" w:rsidRDefault="0059680F" w:rsidP="00312316">
                            <w:pPr>
                              <w:pStyle w:val="NoSpacing"/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>Youth Grant, Support Grants, Community Centre Loan</w:t>
                            </w:r>
                            <w:r w:rsidR="00FF1B5F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>.</w:t>
                            </w:r>
                            <w:r w:rsidR="002151CE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ab/>
                            </w:r>
                            <w:r w:rsidR="009331B2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>£16,472</w:t>
                            </w:r>
                            <w:r w:rsidR="002151CE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ab/>
                            </w:r>
                            <w:r w:rsidR="002151CE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ab/>
                            </w:r>
                            <w:r w:rsidR="002472F7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>£1</w:t>
                            </w:r>
                            <w:r w:rsidR="005E6785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>7</w:t>
                            </w:r>
                            <w:r w:rsidR="00BB3C76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>,</w:t>
                            </w:r>
                            <w:r w:rsidR="005E6785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>972</w:t>
                            </w:r>
                            <w:r w:rsidR="002151CE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ab/>
                            </w:r>
                            <w:r w:rsidR="00E8416F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 xml:space="preserve">               </w:t>
                            </w:r>
                            <w:r w:rsidR="002151CE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>£</w:t>
                            </w:r>
                            <w:r w:rsidR="00AB35AF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>20,472</w:t>
                            </w:r>
                          </w:p>
                          <w:p w14:paraId="5063570E" w14:textId="77777777" w:rsidR="00312316" w:rsidRPr="000A31B0" w:rsidRDefault="00312316" w:rsidP="00312316">
                            <w:pPr>
                              <w:pStyle w:val="NoSpacing"/>
                              <w:rPr>
                                <w:color w:val="082A75" w:themeColor="text2"/>
                                <w:sz w:val="10"/>
                                <w:szCs w:val="10"/>
                              </w:rPr>
                            </w:pPr>
                          </w:p>
                          <w:p w14:paraId="0E0F919A" w14:textId="48BA9AA0" w:rsidR="00312316" w:rsidRPr="007C456A" w:rsidRDefault="00312316" w:rsidP="00312316">
                            <w:pPr>
                              <w:pStyle w:val="NoSpacing"/>
                              <w:rPr>
                                <w:b/>
                                <w:color w:val="082A75" w:themeColor="text2"/>
                                <w:sz w:val="20"/>
                                <w:szCs w:val="20"/>
                              </w:rPr>
                            </w:pPr>
                            <w:r w:rsidRPr="007C456A">
                              <w:rPr>
                                <w:b/>
                                <w:color w:val="082A75" w:themeColor="text2"/>
                                <w:sz w:val="20"/>
                                <w:szCs w:val="20"/>
                              </w:rPr>
                              <w:t>General Maintenance:</w:t>
                            </w:r>
                          </w:p>
                          <w:p w14:paraId="06516870" w14:textId="35952CF1" w:rsidR="00312316" w:rsidRDefault="00530A4A" w:rsidP="00312316">
                            <w:pPr>
                              <w:pStyle w:val="NoSpacing"/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 xml:space="preserve">Waste Bin Collection, </w:t>
                            </w:r>
                            <w:r w:rsidR="00F442DE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>Fuel, Benches, Christmas Lights</w:t>
                            </w:r>
                            <w:r w:rsidR="00312316" w:rsidRPr="007C456A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ab/>
                            </w:r>
                            <w:r w:rsidR="00FF1B5F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>.</w:t>
                            </w:r>
                            <w:r w:rsidR="00821215" w:rsidRPr="007C456A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ab/>
                            </w:r>
                            <w:r w:rsidR="00312316" w:rsidRPr="007C456A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>£</w:t>
                            </w:r>
                            <w:r w:rsidR="009331B2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>13,400</w:t>
                            </w:r>
                            <w:r w:rsidR="002341F2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ab/>
                            </w:r>
                            <w:r w:rsidR="00312316" w:rsidRPr="007C456A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ab/>
                              <w:t>£</w:t>
                            </w:r>
                            <w:r w:rsidR="002472F7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>1</w:t>
                            </w:r>
                            <w:r w:rsidR="00930C9C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>9,854</w:t>
                            </w:r>
                            <w:r w:rsidR="00312316" w:rsidRPr="007C456A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ab/>
                            </w:r>
                            <w:r w:rsidR="00FF1B5F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 xml:space="preserve">               £</w:t>
                            </w:r>
                            <w:r w:rsidR="00651C3B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>2</w:t>
                            </w:r>
                            <w:r w:rsidR="00710798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>2</w:t>
                            </w:r>
                            <w:r w:rsidR="00651C3B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>,200</w:t>
                            </w:r>
                          </w:p>
                          <w:p w14:paraId="7B4E8329" w14:textId="77777777" w:rsidR="00312316" w:rsidRPr="000A31B0" w:rsidRDefault="00312316" w:rsidP="00312316">
                            <w:pPr>
                              <w:pStyle w:val="NoSpacing"/>
                              <w:rPr>
                                <w:color w:val="082A75" w:themeColor="text2"/>
                                <w:sz w:val="10"/>
                                <w:szCs w:val="10"/>
                              </w:rPr>
                            </w:pPr>
                          </w:p>
                          <w:p w14:paraId="0E0AC158" w14:textId="77777777" w:rsidR="00312316" w:rsidRPr="007C456A" w:rsidRDefault="00312316" w:rsidP="00312316">
                            <w:pPr>
                              <w:pStyle w:val="NoSpacing"/>
                              <w:rPr>
                                <w:b/>
                                <w:color w:val="082A75" w:themeColor="text2"/>
                                <w:sz w:val="20"/>
                                <w:szCs w:val="20"/>
                              </w:rPr>
                            </w:pPr>
                            <w:r w:rsidRPr="007C456A">
                              <w:rPr>
                                <w:b/>
                                <w:color w:val="082A75" w:themeColor="text2"/>
                                <w:sz w:val="20"/>
                                <w:szCs w:val="20"/>
                              </w:rPr>
                              <w:t>Sports &amp; Play Parks:</w:t>
                            </w:r>
                          </w:p>
                          <w:p w14:paraId="4DA813C7" w14:textId="371C8054" w:rsidR="00312316" w:rsidRPr="007C456A" w:rsidRDefault="00312316" w:rsidP="00312316">
                            <w:pPr>
                              <w:pStyle w:val="NoSpacing"/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</w:pPr>
                            <w:r w:rsidRPr="007C456A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>Recreation Ground, Sea Front</w:t>
                            </w:r>
                            <w:r w:rsidR="00731946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7C456A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>Carrington Lane</w:t>
                            </w:r>
                            <w:r w:rsidR="00731946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>, The Swifts</w:t>
                            </w:r>
                            <w:r w:rsidRPr="007C456A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>.</w:t>
                            </w:r>
                            <w:r w:rsidRPr="007C456A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ab/>
                              <w:t xml:space="preserve">£ </w:t>
                            </w:r>
                            <w:r w:rsidR="009331B2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>4,150</w:t>
                            </w:r>
                            <w:r w:rsidR="002341F2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ab/>
                            </w:r>
                            <w:r w:rsidRPr="007C456A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ab/>
                              <w:t>£</w:t>
                            </w:r>
                            <w:r w:rsidR="0060153F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30C9C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>5,100</w:t>
                            </w:r>
                            <w:r w:rsidRPr="007C456A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ab/>
                            </w:r>
                            <w:r w:rsidRPr="007C456A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ab/>
                              <w:t xml:space="preserve">£ </w:t>
                            </w:r>
                            <w:r w:rsidR="00710798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>9,</w:t>
                            </w:r>
                            <w:r w:rsidR="005013EB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>950</w:t>
                            </w:r>
                          </w:p>
                          <w:p w14:paraId="440B85B8" w14:textId="77777777" w:rsidR="00312316" w:rsidRPr="003C4F7C" w:rsidRDefault="00312316" w:rsidP="00312316">
                            <w:pPr>
                              <w:pStyle w:val="NoSpacing"/>
                              <w:rPr>
                                <w:color w:val="082A75" w:themeColor="text2"/>
                                <w:sz w:val="10"/>
                                <w:szCs w:val="10"/>
                              </w:rPr>
                            </w:pPr>
                          </w:p>
                          <w:p w14:paraId="0915C82D" w14:textId="5D2247B9" w:rsidR="00312316" w:rsidRPr="007C456A" w:rsidRDefault="00023839" w:rsidP="00312316">
                            <w:pPr>
                              <w:pStyle w:val="NoSpacing"/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82A75" w:themeColor="text2"/>
                                <w:sz w:val="20"/>
                                <w:szCs w:val="20"/>
                              </w:rPr>
                              <w:t xml:space="preserve">Planting </w:t>
                            </w:r>
                            <w:r w:rsidR="00312316" w:rsidRPr="007C456A">
                              <w:rPr>
                                <w:b/>
                                <w:color w:val="082A75" w:themeColor="text2"/>
                                <w:sz w:val="20"/>
                                <w:szCs w:val="20"/>
                              </w:rPr>
                              <w:t>Projects:</w:t>
                            </w:r>
                            <w:r w:rsidR="00312316" w:rsidRPr="007C456A">
                              <w:rPr>
                                <w:b/>
                                <w:color w:val="082A75" w:themeColor="text2"/>
                                <w:sz w:val="20"/>
                                <w:szCs w:val="20"/>
                              </w:rPr>
                              <w:tab/>
                            </w:r>
                            <w:r w:rsidR="00312316" w:rsidRPr="007C456A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ab/>
                            </w:r>
                            <w:r w:rsidR="00312316" w:rsidRPr="007C456A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ab/>
                            </w:r>
                            <w:r w:rsidR="00312316" w:rsidRPr="007C456A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ab/>
                            </w:r>
                            <w:r w:rsidR="00312316" w:rsidRPr="007C456A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ab/>
                            </w:r>
                            <w:r w:rsidR="00312316" w:rsidRPr="007C456A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77AAF290" w14:textId="3F2D2C04" w:rsidR="0097302E" w:rsidRDefault="00312316" w:rsidP="00312316">
                            <w:pPr>
                              <w:pStyle w:val="NoSpacing"/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</w:pPr>
                            <w:r w:rsidRPr="007C456A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 xml:space="preserve">Community Meadow, Hanging Baskets, </w:t>
                            </w:r>
                            <w:r w:rsidRPr="007C456A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ab/>
                            </w:r>
                            <w:r w:rsidRPr="007C456A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ab/>
                            </w:r>
                            <w:r w:rsidRPr="007C456A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ab/>
                              <w:t>£</w:t>
                            </w:r>
                            <w:r w:rsidR="0099691B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 xml:space="preserve"> 4,989</w:t>
                            </w:r>
                            <w:r w:rsidR="00A90141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ab/>
                            </w:r>
                            <w:r w:rsidR="00962E49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 xml:space="preserve">              </w:t>
                            </w:r>
                            <w:r w:rsidR="002472F7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62E49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 xml:space="preserve"> £</w:t>
                            </w:r>
                            <w:r w:rsidR="002472F7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6122E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>9,150</w:t>
                            </w:r>
                            <w:r w:rsidRPr="007C456A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  <w:r w:rsidR="00821215" w:rsidRPr="007C456A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ab/>
                            </w:r>
                            <w:r w:rsidRPr="007C456A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>£</w:t>
                            </w:r>
                            <w:r w:rsidR="00233800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56E62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>4,500</w:t>
                            </w:r>
                          </w:p>
                          <w:p w14:paraId="58C38467" w14:textId="0779D246" w:rsidR="00312316" w:rsidRPr="007C456A" w:rsidRDefault="006B5413" w:rsidP="00312316">
                            <w:pPr>
                              <w:pStyle w:val="NoSpacing"/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>Ton</w:t>
                            </w:r>
                            <w:r w:rsidR="005875A0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 xml:space="preserve"> Locke </w:t>
                            </w:r>
                            <w:r w:rsidR="00F261E4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>Orchard</w:t>
                            </w:r>
                            <w:r w:rsidR="00312316" w:rsidRPr="007C456A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 xml:space="preserve"> &amp;</w:t>
                            </w:r>
                            <w:r w:rsidR="00885F3C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 xml:space="preserve"> Additional Small Projects</w:t>
                            </w:r>
                            <w:r w:rsidR="00312316" w:rsidRPr="007C456A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1A7AAEB" w14:textId="77777777" w:rsidR="00312316" w:rsidRPr="00FB02CE" w:rsidRDefault="00312316" w:rsidP="00312316">
                            <w:pPr>
                              <w:pStyle w:val="NoSpacing"/>
                              <w:rPr>
                                <w:color w:val="082A75" w:themeColor="text2"/>
                                <w:sz w:val="10"/>
                                <w:szCs w:val="10"/>
                              </w:rPr>
                            </w:pPr>
                          </w:p>
                          <w:p w14:paraId="0854D3F7" w14:textId="77777777" w:rsidR="00312316" w:rsidRPr="007C456A" w:rsidRDefault="00312316" w:rsidP="00312316">
                            <w:pPr>
                              <w:pStyle w:val="NoSpacing"/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</w:pPr>
                            <w:r w:rsidRPr="007C456A">
                              <w:rPr>
                                <w:b/>
                                <w:color w:val="082A75" w:themeColor="text2"/>
                                <w:sz w:val="20"/>
                                <w:szCs w:val="20"/>
                              </w:rPr>
                              <w:t>Land Maintenance:</w:t>
                            </w:r>
                            <w:r w:rsidRPr="007C456A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ab/>
                            </w:r>
                            <w:r w:rsidRPr="007C456A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ab/>
                            </w:r>
                            <w:r w:rsidRPr="007C456A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ab/>
                            </w:r>
                            <w:r w:rsidRPr="007C456A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ab/>
                            </w:r>
                            <w:r w:rsidRPr="007C456A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1A8CAAAA" w14:textId="461B33D5" w:rsidR="00D0481F" w:rsidRDefault="00D0481F" w:rsidP="00312316">
                            <w:pPr>
                              <w:pStyle w:val="NoSpacing"/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>Grass Cutting and Strimming</w:t>
                            </w:r>
                            <w:r w:rsidR="004624AC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12316" w:rsidRPr="007C456A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>Woodland/Common</w:t>
                            </w:r>
                            <w:r w:rsidR="00113BFB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ab/>
                            </w:r>
                            <w:r w:rsidR="00113BFB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ab/>
                              <w:t>£</w:t>
                            </w:r>
                            <w:r w:rsidR="00421945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13BFB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>9,000</w:t>
                            </w:r>
                            <w:r w:rsidR="00D94932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ab/>
                            </w:r>
                            <w:r w:rsidR="00421945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 w:rsidR="00D94932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>£57,735</w:t>
                            </w:r>
                            <w:r w:rsidR="00D94932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ab/>
                              <w:t xml:space="preserve">    </w:t>
                            </w:r>
                            <w:r w:rsidR="00421945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94932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 xml:space="preserve">          £</w:t>
                            </w:r>
                            <w:r w:rsidR="00850E22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>70,350</w:t>
                            </w:r>
                          </w:p>
                          <w:p w14:paraId="39544EFF" w14:textId="13854572" w:rsidR="00312316" w:rsidRPr="007C456A" w:rsidRDefault="00312316" w:rsidP="00312316">
                            <w:pPr>
                              <w:pStyle w:val="NoSpacing"/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</w:pPr>
                            <w:r w:rsidRPr="007C456A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>Management</w:t>
                            </w:r>
                            <w:r w:rsidR="00F261E4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B312AD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>Forest Paths</w:t>
                            </w:r>
                            <w:r w:rsidR="00CD3B4A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>, Hedges</w:t>
                            </w:r>
                            <w:r w:rsidR="00CD3B4A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ab/>
                            </w:r>
                            <w:r w:rsidR="004253F5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13BFB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ab/>
                            </w:r>
                            <w:r w:rsidR="00113BFB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7267632D" w14:textId="21BD9924" w:rsidR="00312316" w:rsidRPr="007C456A" w:rsidRDefault="00B312AD" w:rsidP="00312316">
                            <w:pPr>
                              <w:pStyle w:val="NoSpacing"/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 xml:space="preserve">Tree </w:t>
                            </w:r>
                            <w:r w:rsidR="004B5062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>Surveys &amp; Work</w:t>
                            </w:r>
                            <w:r w:rsidR="006B5413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>,</w:t>
                            </w:r>
                            <w:r w:rsidR="004B5062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 xml:space="preserve"> HLS </w:t>
                            </w:r>
                            <w:r w:rsidR="00372CA2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>M</w:t>
                            </w:r>
                            <w:r w:rsidR="004B5062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 xml:space="preserve">aintenance </w:t>
                            </w:r>
                            <w:r w:rsidR="00312316" w:rsidRPr="007C456A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 xml:space="preserve">&amp; River Revetment. </w:t>
                            </w:r>
                          </w:p>
                          <w:p w14:paraId="39019356" w14:textId="77777777" w:rsidR="007C456A" w:rsidRDefault="007C456A" w:rsidP="00312316">
                            <w:pPr>
                              <w:pStyle w:val="NoSpacing"/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</w:pPr>
                          </w:p>
                          <w:p w14:paraId="6297E19F" w14:textId="1949F312" w:rsidR="00312316" w:rsidRPr="0097302E" w:rsidRDefault="00312316" w:rsidP="00312316">
                            <w:pPr>
                              <w:pStyle w:val="NoSpacing"/>
                              <w:rPr>
                                <w:b/>
                                <w:color w:val="082A75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7C456A">
                              <w:rPr>
                                <w:b/>
                                <w:color w:val="082A75" w:themeColor="text2"/>
                                <w:sz w:val="20"/>
                                <w:szCs w:val="20"/>
                              </w:rPr>
                              <w:t xml:space="preserve">Totals   </w:t>
                            </w:r>
                            <w:r w:rsidR="00821215" w:rsidRPr="007C456A">
                              <w:rPr>
                                <w:b/>
                                <w:color w:val="082A75" w:themeColor="text2"/>
                                <w:sz w:val="20"/>
                                <w:szCs w:val="20"/>
                              </w:rPr>
                              <w:tab/>
                            </w:r>
                            <w:r w:rsidR="007C456A">
                              <w:rPr>
                                <w:b/>
                                <w:color w:val="082A75" w:themeColor="text2"/>
                                <w:sz w:val="20"/>
                                <w:szCs w:val="20"/>
                              </w:rPr>
                              <w:tab/>
                            </w:r>
                            <w:r w:rsidR="007C456A">
                              <w:rPr>
                                <w:b/>
                                <w:color w:val="082A75" w:themeColor="text2"/>
                                <w:sz w:val="20"/>
                                <w:szCs w:val="20"/>
                              </w:rPr>
                              <w:tab/>
                            </w:r>
                            <w:r w:rsidR="007C456A">
                              <w:rPr>
                                <w:b/>
                                <w:color w:val="082A75" w:themeColor="text2"/>
                                <w:sz w:val="20"/>
                                <w:szCs w:val="20"/>
                              </w:rPr>
                              <w:tab/>
                            </w:r>
                            <w:r w:rsidR="007C456A">
                              <w:rPr>
                                <w:b/>
                                <w:color w:val="082A75" w:themeColor="text2"/>
                                <w:sz w:val="20"/>
                                <w:szCs w:val="20"/>
                              </w:rPr>
                              <w:tab/>
                            </w:r>
                            <w:r w:rsidR="007C456A">
                              <w:rPr>
                                <w:b/>
                                <w:color w:val="082A75" w:themeColor="text2"/>
                                <w:sz w:val="20"/>
                                <w:szCs w:val="20"/>
                              </w:rPr>
                              <w:tab/>
                            </w:r>
                            <w:r w:rsidR="007C456A">
                              <w:rPr>
                                <w:b/>
                                <w:color w:val="082A75" w:themeColor="text2"/>
                                <w:sz w:val="20"/>
                                <w:szCs w:val="20"/>
                              </w:rPr>
                              <w:tab/>
                            </w:r>
                            <w:r w:rsidRPr="007C456A">
                              <w:rPr>
                                <w:b/>
                                <w:color w:val="082A75" w:themeColor="text2"/>
                                <w:sz w:val="20"/>
                                <w:szCs w:val="20"/>
                                <w:u w:val="single"/>
                              </w:rPr>
                              <w:t>£</w:t>
                            </w:r>
                            <w:r w:rsidR="004A418F">
                              <w:rPr>
                                <w:b/>
                                <w:color w:val="082A75" w:themeColor="text2"/>
                                <w:sz w:val="20"/>
                                <w:szCs w:val="20"/>
                                <w:u w:val="single"/>
                              </w:rPr>
                              <w:t>2</w:t>
                            </w:r>
                            <w:r w:rsidR="00B66F24">
                              <w:rPr>
                                <w:b/>
                                <w:color w:val="082A75" w:themeColor="text2"/>
                                <w:sz w:val="20"/>
                                <w:szCs w:val="20"/>
                                <w:u w:val="single"/>
                              </w:rPr>
                              <w:t>26,279</w:t>
                            </w:r>
                            <w:r w:rsidRPr="007C456A">
                              <w:rPr>
                                <w:b/>
                                <w:color w:val="082A75" w:themeColor="text2"/>
                                <w:sz w:val="20"/>
                                <w:szCs w:val="20"/>
                                <w:u w:val="single"/>
                              </w:rPr>
                              <w:t xml:space="preserve">        </w:t>
                            </w:r>
                            <w:r w:rsidR="0097302E">
                              <w:rPr>
                                <w:b/>
                                <w:color w:val="082A75" w:themeColor="text2"/>
                                <w:sz w:val="20"/>
                                <w:szCs w:val="20"/>
                                <w:u w:val="single"/>
                              </w:rPr>
                              <w:t xml:space="preserve">  </w:t>
                            </w:r>
                            <w:r w:rsidRPr="007C456A">
                              <w:rPr>
                                <w:b/>
                                <w:color w:val="082A75" w:themeColor="text2"/>
                                <w:sz w:val="20"/>
                                <w:szCs w:val="20"/>
                                <w:u w:val="single"/>
                              </w:rPr>
                              <w:t xml:space="preserve">   £</w:t>
                            </w:r>
                            <w:r w:rsidR="00486ADB">
                              <w:rPr>
                                <w:b/>
                                <w:color w:val="082A75" w:themeColor="text2"/>
                                <w:sz w:val="20"/>
                                <w:szCs w:val="20"/>
                                <w:u w:val="single"/>
                              </w:rPr>
                              <w:t>250,143</w:t>
                            </w:r>
                            <w:r w:rsidRPr="007C456A">
                              <w:rPr>
                                <w:b/>
                                <w:color w:val="082A75" w:themeColor="text2"/>
                                <w:sz w:val="20"/>
                                <w:szCs w:val="20"/>
                                <w:u w:val="single"/>
                              </w:rPr>
                              <w:t xml:space="preserve">        </w:t>
                            </w:r>
                            <w:r w:rsidR="0097302E">
                              <w:rPr>
                                <w:b/>
                                <w:color w:val="082A75" w:themeColor="text2"/>
                                <w:sz w:val="20"/>
                                <w:szCs w:val="20"/>
                                <w:u w:val="single"/>
                              </w:rPr>
                              <w:t xml:space="preserve">      </w:t>
                            </w:r>
                            <w:r w:rsidRPr="0097302E">
                              <w:rPr>
                                <w:b/>
                                <w:color w:val="082A75" w:themeColor="text2"/>
                                <w:sz w:val="20"/>
                                <w:szCs w:val="20"/>
                                <w:u w:val="single"/>
                              </w:rPr>
                              <w:t>£</w:t>
                            </w:r>
                            <w:r w:rsidR="00B3427E" w:rsidRPr="0097302E">
                              <w:rPr>
                                <w:b/>
                                <w:color w:val="082A75" w:themeColor="text2"/>
                                <w:sz w:val="20"/>
                                <w:szCs w:val="20"/>
                                <w:u w:val="single"/>
                              </w:rPr>
                              <w:t>2</w:t>
                            </w:r>
                            <w:r w:rsidR="00DC371B">
                              <w:rPr>
                                <w:b/>
                                <w:color w:val="082A75" w:themeColor="text2"/>
                                <w:sz w:val="20"/>
                                <w:szCs w:val="20"/>
                                <w:u w:val="single"/>
                              </w:rPr>
                              <w:t>5</w:t>
                            </w:r>
                            <w:r w:rsidR="0087220D">
                              <w:rPr>
                                <w:b/>
                                <w:color w:val="082A75" w:themeColor="text2"/>
                                <w:sz w:val="20"/>
                                <w:szCs w:val="20"/>
                                <w:u w:val="single"/>
                              </w:rPr>
                              <w:t>7,</w:t>
                            </w:r>
                            <w:r w:rsidR="00EA587D">
                              <w:rPr>
                                <w:b/>
                                <w:color w:val="082A75" w:themeColor="text2"/>
                                <w:sz w:val="20"/>
                                <w:szCs w:val="20"/>
                                <w:u w:val="single"/>
                              </w:rPr>
                              <w:t>527</w:t>
                            </w:r>
                          </w:p>
                          <w:p w14:paraId="77B782CD" w14:textId="77777777" w:rsidR="00312316" w:rsidRPr="007C456A" w:rsidRDefault="00312316" w:rsidP="00312316">
                            <w:pPr>
                              <w:pStyle w:val="NoSpacing"/>
                              <w:rPr>
                                <w:color w:val="082A75" w:themeColor="text2"/>
                              </w:rPr>
                            </w:pPr>
                            <w:r w:rsidRPr="007C456A">
                              <w:rPr>
                                <w:color w:val="082A75" w:themeColor="text2"/>
                              </w:rPr>
                              <w:tab/>
                            </w:r>
                            <w:r w:rsidRPr="007C456A">
                              <w:rPr>
                                <w:color w:val="082A75" w:themeColor="text2"/>
                              </w:rPr>
                              <w:tab/>
                            </w:r>
                            <w:r w:rsidRPr="007C456A">
                              <w:rPr>
                                <w:color w:val="082A75" w:themeColor="text2"/>
                              </w:rPr>
                              <w:tab/>
                            </w:r>
                            <w:r w:rsidRPr="007C456A">
                              <w:rPr>
                                <w:color w:val="082A75" w:themeColor="text2"/>
                              </w:rPr>
                              <w:tab/>
                            </w:r>
                            <w:r w:rsidRPr="007C456A">
                              <w:rPr>
                                <w:color w:val="082A75" w:themeColor="text2"/>
                              </w:rPr>
                              <w:tab/>
                            </w:r>
                          </w:p>
                          <w:p w14:paraId="5FCBAB20" w14:textId="77777777" w:rsidR="00D24C46" w:rsidRPr="00FA7174" w:rsidRDefault="00D24C46" w:rsidP="00D24C46">
                            <w:pPr>
                              <w:pStyle w:val="NoSpacing"/>
                              <w:rPr>
                                <w:b/>
                                <w:bCs/>
                                <w:color w:val="082A75" w:themeColor="text2"/>
                                <w:sz w:val="20"/>
                                <w:szCs w:val="20"/>
                              </w:rPr>
                            </w:pPr>
                            <w:r w:rsidRPr="00FA7174">
                              <w:rPr>
                                <w:b/>
                                <w:bCs/>
                                <w:color w:val="082A75" w:themeColor="text2"/>
                                <w:sz w:val="20"/>
                                <w:szCs w:val="20"/>
                              </w:rPr>
                              <w:t>Capital Expenditure:</w:t>
                            </w:r>
                          </w:p>
                          <w:p w14:paraId="2370D15B" w14:textId="4348B2DF" w:rsidR="00D24C46" w:rsidRPr="00D24C46" w:rsidRDefault="00D24C46" w:rsidP="00D24C46">
                            <w:pPr>
                              <w:pStyle w:val="NoSpacing"/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</w:pPr>
                            <w:r w:rsidRPr="00D24C46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>CIL carry over from previous year</w:t>
                            </w:r>
                            <w:r w:rsidR="00D16D1D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>.</w:t>
                            </w:r>
                            <w:r w:rsidRPr="00D24C46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ab/>
                            </w:r>
                            <w:r w:rsidRPr="00D24C46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ab/>
                              <w:t xml:space="preserve">             </w:t>
                            </w:r>
                            <w:r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ab/>
                            </w:r>
                            <w:r w:rsidR="004A6399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ab/>
                            </w:r>
                            <w:r w:rsidRPr="00D24C46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>£</w:t>
                            </w:r>
                            <w:r w:rsidR="004A6399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A474F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 xml:space="preserve">  9,149</w:t>
                            </w:r>
                            <w:r w:rsidRPr="00D24C46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 xml:space="preserve">         </w:t>
                            </w:r>
                            <w:r w:rsidR="00D16D1D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24C46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 xml:space="preserve">    £ </w:t>
                            </w:r>
                            <w:r w:rsidR="00DB0329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>15,377</w:t>
                            </w:r>
                            <w:r w:rsidRPr="00D24C46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  <w:r w:rsidR="00854DE7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Pr="00D24C46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>£</w:t>
                            </w:r>
                            <w:r w:rsidR="0062525B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91083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>1</w:t>
                            </w:r>
                            <w:r w:rsidR="00E866DF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>,476</w:t>
                            </w:r>
                          </w:p>
                          <w:p w14:paraId="3A1C44A9" w14:textId="3F15F4BD" w:rsidR="00D24C46" w:rsidRPr="00D24C46" w:rsidRDefault="00D24C46" w:rsidP="00D24C46">
                            <w:pPr>
                              <w:pStyle w:val="NoSpacing"/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</w:pPr>
                            <w:r w:rsidRPr="00D24C46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 xml:space="preserve">CIL </w:t>
                            </w:r>
                            <w:r w:rsidR="00D16D1D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>r</w:t>
                            </w:r>
                            <w:r w:rsidRPr="00D24C46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>eceived</w:t>
                            </w:r>
                            <w:r w:rsidR="00D16D1D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>.</w:t>
                            </w:r>
                            <w:r w:rsidRPr="00D24C46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ab/>
                            </w:r>
                            <w:r w:rsidRPr="00D24C46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ab/>
                            </w:r>
                            <w:r w:rsidRPr="00D24C46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ab/>
                            </w:r>
                            <w:r w:rsidRPr="00D24C46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ab/>
                            </w:r>
                            <w:r w:rsidRPr="00D24C46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ab/>
                              <w:t xml:space="preserve">             </w:t>
                            </w:r>
                            <w:r w:rsidR="004A6399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ab/>
                            </w:r>
                            <w:r w:rsidRPr="00D24C46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>£</w:t>
                            </w:r>
                            <w:r w:rsidR="003D442A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3293F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>1</w:t>
                            </w:r>
                            <w:r w:rsidR="005A474F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>2,710</w:t>
                            </w:r>
                            <w:r w:rsidRPr="00D24C46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  <w:r w:rsidR="00D16D1D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24C46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 xml:space="preserve">  £ </w:t>
                            </w:r>
                            <w:r w:rsidR="00A93780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 xml:space="preserve">  6,315</w:t>
                            </w:r>
                            <w:r w:rsidR="00EA587D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ab/>
                              <w:t xml:space="preserve">              £</w:t>
                            </w:r>
                            <w:r w:rsidR="005F1AD3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 xml:space="preserve"> 3,576</w:t>
                            </w:r>
                          </w:p>
                          <w:p w14:paraId="6982CE80" w14:textId="0CBC4180" w:rsidR="00D24C46" w:rsidRPr="00D24C46" w:rsidRDefault="00D24C46" w:rsidP="00D24C46">
                            <w:pPr>
                              <w:pStyle w:val="NoSpacing"/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</w:pPr>
                            <w:r w:rsidRPr="00D24C46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>CIL</w:t>
                            </w:r>
                            <w:r w:rsidR="00D16D1D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 xml:space="preserve"> e</w:t>
                            </w:r>
                            <w:r w:rsidRPr="00D24C46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>xpenditure</w:t>
                            </w:r>
                            <w:r w:rsidR="00D16D1D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>.</w:t>
                            </w:r>
                            <w:r w:rsidRPr="00D24C46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ab/>
                            </w:r>
                            <w:r w:rsidRPr="00D24C46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ab/>
                            </w:r>
                            <w:r w:rsidRPr="00D24C46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ab/>
                            </w:r>
                            <w:r w:rsidRPr="00D24C46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ab/>
                            </w:r>
                            <w:r w:rsidRPr="00D24C46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ab/>
                              <w:t xml:space="preserve">             </w:t>
                            </w:r>
                            <w:r w:rsidR="004A6399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ab/>
                            </w:r>
                            <w:r w:rsidRPr="00D24C46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>£</w:t>
                            </w:r>
                            <w:r w:rsidR="003D442A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A474F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CF777A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>6,482</w:t>
                            </w:r>
                            <w:r w:rsidRPr="00D24C46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 xml:space="preserve">          </w:t>
                            </w:r>
                            <w:r w:rsidR="00D16D1D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24C46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 xml:space="preserve">   £</w:t>
                            </w:r>
                            <w:r w:rsidR="00BE2695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96230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>20,216</w:t>
                            </w:r>
                          </w:p>
                          <w:p w14:paraId="25CE98C6" w14:textId="77777777" w:rsidR="00617AED" w:rsidRDefault="00D24C46" w:rsidP="00D24C46">
                            <w:pPr>
                              <w:pStyle w:val="NoSpacing"/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</w:pPr>
                            <w:r w:rsidRPr="00480598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ab/>
                            </w:r>
                            <w:r w:rsidRPr="00480598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ab/>
                            </w:r>
                            <w:r w:rsidRPr="00480598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ab/>
                            </w:r>
                            <w:r w:rsidRPr="00480598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ab/>
                            </w:r>
                            <w:r w:rsidRPr="00480598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54E14851" w14:textId="330858B3" w:rsidR="00D24C46" w:rsidRPr="00480598" w:rsidRDefault="00B3427E" w:rsidP="00617AED">
                            <w:pPr>
                              <w:pStyle w:val="NoSpacing"/>
                              <w:ind w:left="2880" w:firstLine="720"/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82A75" w:themeColor="text2"/>
                                <w:sz w:val="20"/>
                                <w:szCs w:val="20"/>
                              </w:rPr>
                              <w:t xml:space="preserve">CIL </w:t>
                            </w:r>
                            <w:r w:rsidR="00D24C46" w:rsidRPr="00480598">
                              <w:rPr>
                                <w:b/>
                                <w:bCs/>
                                <w:color w:val="082A75" w:themeColor="text2"/>
                                <w:sz w:val="20"/>
                                <w:szCs w:val="20"/>
                              </w:rPr>
                              <w:t>Balance</w:t>
                            </w:r>
                            <w:r w:rsidR="00D24C46" w:rsidRPr="00480598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  <w:r w:rsidR="00480598">
                              <w:rPr>
                                <w:color w:val="082A75" w:themeColor="text2"/>
                                <w:sz w:val="20"/>
                                <w:szCs w:val="20"/>
                              </w:rPr>
                              <w:tab/>
                            </w:r>
                            <w:r w:rsidR="00D24C46" w:rsidRPr="00617AED">
                              <w:rPr>
                                <w:b/>
                                <w:bCs/>
                                <w:color w:val="082A75" w:themeColor="text2"/>
                                <w:sz w:val="20"/>
                                <w:szCs w:val="20"/>
                              </w:rPr>
                              <w:t>£</w:t>
                            </w:r>
                            <w:r>
                              <w:rPr>
                                <w:b/>
                                <w:bCs/>
                                <w:color w:val="082A75" w:themeColor="text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F777A">
                              <w:rPr>
                                <w:b/>
                                <w:bCs/>
                                <w:color w:val="082A75" w:themeColor="text2"/>
                                <w:sz w:val="20"/>
                                <w:szCs w:val="20"/>
                              </w:rPr>
                              <w:t>15,377</w:t>
                            </w:r>
                            <w:r w:rsidR="00D24C46" w:rsidRPr="00617AED">
                              <w:rPr>
                                <w:b/>
                                <w:bCs/>
                                <w:color w:val="082A75" w:themeColor="text2"/>
                                <w:sz w:val="20"/>
                                <w:szCs w:val="20"/>
                              </w:rPr>
                              <w:t xml:space="preserve">          </w:t>
                            </w:r>
                            <w:r w:rsidR="00D16D1D">
                              <w:rPr>
                                <w:b/>
                                <w:bCs/>
                                <w:color w:val="082A75" w:themeColor="text2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D24C46" w:rsidRPr="00617AED">
                              <w:rPr>
                                <w:b/>
                                <w:bCs/>
                                <w:color w:val="082A75" w:themeColor="text2"/>
                                <w:sz w:val="20"/>
                                <w:szCs w:val="20"/>
                              </w:rPr>
                              <w:t xml:space="preserve">  £</w:t>
                            </w:r>
                            <w:r w:rsidR="0062525B" w:rsidRPr="00617AED">
                              <w:rPr>
                                <w:b/>
                                <w:bCs/>
                                <w:color w:val="082A75" w:themeColor="text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866DF">
                              <w:rPr>
                                <w:b/>
                                <w:bCs/>
                                <w:color w:val="082A75" w:themeColor="text2"/>
                                <w:sz w:val="20"/>
                                <w:szCs w:val="20"/>
                              </w:rPr>
                              <w:t xml:space="preserve"> 1,476</w:t>
                            </w:r>
                            <w:r w:rsidR="00D24C46" w:rsidRPr="00617AED">
                              <w:rPr>
                                <w:b/>
                                <w:bCs/>
                                <w:color w:val="082A75" w:themeColor="text2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03544124" w14:textId="14DBDC61" w:rsidR="006B7A66" w:rsidRPr="00D16D1D" w:rsidRDefault="00D16D1D" w:rsidP="00312316">
                            <w:pPr>
                              <w:pStyle w:val="NoSpacing"/>
                              <w:rPr>
                                <w:b/>
                                <w:bCs/>
                                <w:color w:val="082A75" w:themeColor="text2"/>
                                <w:sz w:val="20"/>
                                <w:szCs w:val="20"/>
                              </w:rPr>
                            </w:pPr>
                            <w:r w:rsidRPr="00D16D1D">
                              <w:rPr>
                                <w:b/>
                                <w:bCs/>
                                <w:color w:val="082A75" w:themeColor="text2"/>
                                <w:sz w:val="20"/>
                                <w:szCs w:val="20"/>
                              </w:rPr>
                              <w:t>Mitigation Funds (Swifts Play Park</w:t>
                            </w:r>
                            <w:r w:rsidR="00F0050D">
                              <w:rPr>
                                <w:b/>
                                <w:bCs/>
                                <w:color w:val="082A75" w:themeColor="text2"/>
                                <w:sz w:val="20"/>
                                <w:szCs w:val="20"/>
                              </w:rPr>
                              <w:t>/M</w:t>
                            </w:r>
                            <w:r w:rsidR="00321F88">
                              <w:rPr>
                                <w:b/>
                                <w:bCs/>
                                <w:color w:val="082A75" w:themeColor="text2"/>
                                <w:sz w:val="20"/>
                                <w:szCs w:val="20"/>
                              </w:rPr>
                              <w:t>achinery</w:t>
                            </w:r>
                            <w:r w:rsidRPr="00D16D1D">
                              <w:rPr>
                                <w:b/>
                                <w:bCs/>
                                <w:color w:val="082A75" w:themeColor="text2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4D5E6A17" w14:textId="0A9D9C8D" w:rsidR="00312316" w:rsidRDefault="00D16D1D">
                            <w:pPr>
                              <w:rPr>
                                <w:b w:val="0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 w:val="0"/>
                                <w:bCs/>
                                <w:sz w:val="20"/>
                                <w:szCs w:val="20"/>
                              </w:rPr>
                              <w:t>MF carry over from previous year.</w:t>
                            </w:r>
                            <w:r>
                              <w:rPr>
                                <w:b w:val="0"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 w:val="0"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 w:val="0"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 w:val="0"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="00906C68">
                              <w:rPr>
                                <w:b w:val="0"/>
                                <w:bCs/>
                                <w:sz w:val="20"/>
                                <w:szCs w:val="20"/>
                              </w:rPr>
                              <w:t xml:space="preserve">£ </w:t>
                            </w:r>
                            <w:r w:rsidR="00B12C95">
                              <w:rPr>
                                <w:b w:val="0"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="00906C68">
                              <w:rPr>
                                <w:b w:val="0"/>
                                <w:bCs/>
                                <w:sz w:val="20"/>
                                <w:szCs w:val="20"/>
                              </w:rPr>
                              <w:t>8,</w:t>
                            </w:r>
                            <w:r w:rsidR="00B12C95">
                              <w:rPr>
                                <w:b w:val="0"/>
                                <w:bCs/>
                                <w:sz w:val="20"/>
                                <w:szCs w:val="20"/>
                              </w:rPr>
                              <w:t>713</w:t>
                            </w:r>
                            <w:r>
                              <w:rPr>
                                <w:b w:val="0"/>
                                <w:bCs/>
                                <w:sz w:val="20"/>
                                <w:szCs w:val="20"/>
                              </w:rPr>
                              <w:t xml:space="preserve">          </w:t>
                            </w:r>
                            <w:r w:rsidR="00BC2E96">
                              <w:rPr>
                                <w:b w:val="0"/>
                                <w:bCs/>
                                <w:sz w:val="20"/>
                                <w:szCs w:val="20"/>
                              </w:rPr>
                              <w:t xml:space="preserve">   £</w:t>
                            </w:r>
                            <w:r>
                              <w:rPr>
                                <w:b w:val="0"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="00BA66BE">
                              <w:rPr>
                                <w:b w:val="0"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="002A5135">
                              <w:rPr>
                                <w:b w:val="0"/>
                                <w:bCs/>
                                <w:sz w:val="20"/>
                                <w:szCs w:val="20"/>
                              </w:rPr>
                              <w:t>0</w:t>
                            </w:r>
                            <w:r w:rsidR="0095595B">
                              <w:rPr>
                                <w:b w:val="0"/>
                                <w:bCs/>
                                <w:sz w:val="20"/>
                                <w:szCs w:val="20"/>
                              </w:rPr>
                              <w:t>,753</w:t>
                            </w:r>
                            <w:r w:rsidR="00E240D7">
                              <w:rPr>
                                <w:b w:val="0"/>
                                <w:bCs/>
                                <w:sz w:val="20"/>
                                <w:szCs w:val="20"/>
                              </w:rPr>
                              <w:tab/>
                              <w:t xml:space="preserve">             £ 1</w:t>
                            </w:r>
                            <w:r w:rsidR="004D46DA">
                              <w:rPr>
                                <w:b w:val="0"/>
                                <w:bCs/>
                                <w:sz w:val="20"/>
                                <w:szCs w:val="20"/>
                              </w:rPr>
                              <w:t>5,032</w:t>
                            </w:r>
                          </w:p>
                          <w:p w14:paraId="3AD5FEBB" w14:textId="5987BEA4" w:rsidR="00D16D1D" w:rsidRDefault="00D16D1D">
                            <w:pPr>
                              <w:rPr>
                                <w:b w:val="0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 w:val="0"/>
                                <w:bCs/>
                                <w:sz w:val="20"/>
                                <w:szCs w:val="20"/>
                              </w:rPr>
                              <w:t>MF received.</w:t>
                            </w:r>
                            <w:r>
                              <w:rPr>
                                <w:b w:val="0"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 w:val="0"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 w:val="0"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 w:val="0"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 w:val="0"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 w:val="0"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="00FB320B">
                              <w:rPr>
                                <w:b w:val="0"/>
                                <w:bCs/>
                                <w:sz w:val="20"/>
                                <w:szCs w:val="20"/>
                              </w:rPr>
                              <w:t xml:space="preserve">£ </w:t>
                            </w:r>
                            <w:r w:rsidR="00906C68">
                              <w:rPr>
                                <w:b w:val="0"/>
                                <w:bCs/>
                                <w:sz w:val="20"/>
                                <w:szCs w:val="20"/>
                              </w:rPr>
                              <w:t xml:space="preserve">          0</w:t>
                            </w:r>
                            <w:r>
                              <w:rPr>
                                <w:b w:val="0"/>
                                <w:bCs/>
                                <w:sz w:val="20"/>
                                <w:szCs w:val="20"/>
                              </w:rPr>
                              <w:tab/>
                              <w:t xml:space="preserve">             £ </w:t>
                            </w:r>
                            <w:r w:rsidR="00900DCD">
                              <w:rPr>
                                <w:b w:val="0"/>
                                <w:bCs/>
                                <w:sz w:val="20"/>
                                <w:szCs w:val="20"/>
                              </w:rPr>
                              <w:t>17,500</w:t>
                            </w:r>
                            <w:r w:rsidR="00B86BCA">
                              <w:rPr>
                                <w:b w:val="0"/>
                                <w:bCs/>
                                <w:sz w:val="20"/>
                                <w:szCs w:val="20"/>
                              </w:rPr>
                              <w:t xml:space="preserve">          </w:t>
                            </w:r>
                            <w:r w:rsidR="0047527C">
                              <w:rPr>
                                <w:b w:val="0"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2255214B" w14:textId="19DC4B6B" w:rsidR="00D16D1D" w:rsidRDefault="00D16D1D">
                            <w:pPr>
                              <w:rPr>
                                <w:b w:val="0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 w:val="0"/>
                                <w:bCs/>
                                <w:sz w:val="20"/>
                                <w:szCs w:val="20"/>
                              </w:rPr>
                              <w:t>MF expenditure.</w:t>
                            </w:r>
                            <w:r>
                              <w:rPr>
                                <w:b w:val="0"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 w:val="0"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 w:val="0"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 w:val="0"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 w:val="0"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 w:val="0"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="00FB320B">
                              <w:rPr>
                                <w:b w:val="0"/>
                                <w:bCs/>
                                <w:sz w:val="20"/>
                                <w:szCs w:val="20"/>
                              </w:rPr>
                              <w:t>£</w:t>
                            </w:r>
                            <w:r w:rsidR="00E5400F">
                              <w:rPr>
                                <w:b w:val="0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B320B">
                              <w:rPr>
                                <w:b w:val="0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5400F">
                              <w:rPr>
                                <w:b w:val="0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A5135">
                              <w:rPr>
                                <w:b w:val="0"/>
                                <w:bCs/>
                                <w:sz w:val="20"/>
                                <w:szCs w:val="20"/>
                              </w:rPr>
                              <w:t>7</w:t>
                            </w:r>
                            <w:r w:rsidR="004B4DDA">
                              <w:rPr>
                                <w:b w:val="0"/>
                                <w:bCs/>
                                <w:sz w:val="20"/>
                                <w:szCs w:val="20"/>
                              </w:rPr>
                              <w:t>,960</w:t>
                            </w:r>
                            <w:r>
                              <w:rPr>
                                <w:b w:val="0"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="004253F5">
                              <w:rPr>
                                <w:b w:val="0"/>
                                <w:bCs/>
                                <w:sz w:val="20"/>
                                <w:szCs w:val="20"/>
                              </w:rPr>
                              <w:t xml:space="preserve">             £ </w:t>
                            </w:r>
                            <w:r w:rsidR="009B6900">
                              <w:rPr>
                                <w:b w:val="0"/>
                                <w:bCs/>
                                <w:sz w:val="20"/>
                                <w:szCs w:val="20"/>
                              </w:rPr>
                              <w:t>13,221</w:t>
                            </w:r>
                            <w:r>
                              <w:rPr>
                                <w:b w:val="0"/>
                                <w:bCs/>
                                <w:sz w:val="20"/>
                                <w:szCs w:val="20"/>
                              </w:rPr>
                              <w:t xml:space="preserve">        </w:t>
                            </w:r>
                          </w:p>
                          <w:p w14:paraId="49F7DA1E" w14:textId="124304E7" w:rsidR="00D16D1D" w:rsidRDefault="00D16D1D">
                            <w:pPr>
                              <w:rPr>
                                <w:b w:val="0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301FCDF0" w14:textId="33F3C124" w:rsidR="00D16D1D" w:rsidRPr="00D16D1D" w:rsidRDefault="00D16D1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 w:val="0"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 w:val="0"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 w:val="0"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 w:val="0"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 w:val="0"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D16D1D">
                              <w:rPr>
                                <w:sz w:val="20"/>
                                <w:szCs w:val="20"/>
                              </w:rPr>
                              <w:t>MF Balance</w:t>
                            </w:r>
                            <w:r w:rsidRPr="00D16D1D">
                              <w:rPr>
                                <w:sz w:val="20"/>
                                <w:szCs w:val="20"/>
                              </w:rPr>
                              <w:tab/>
                              <w:t>£</w:t>
                            </w:r>
                            <w:r w:rsidR="00DC589A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06DB5"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="002A5135">
                              <w:rPr>
                                <w:sz w:val="20"/>
                                <w:szCs w:val="20"/>
                              </w:rPr>
                              <w:t>0</w:t>
                            </w:r>
                            <w:r w:rsidR="004B4DDA">
                              <w:rPr>
                                <w:sz w:val="20"/>
                                <w:szCs w:val="20"/>
                              </w:rPr>
                              <w:t>,753</w:t>
                            </w:r>
                            <w:r w:rsidRPr="00D16D1D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DC589A">
                              <w:rPr>
                                <w:sz w:val="20"/>
                                <w:szCs w:val="20"/>
                              </w:rPr>
                              <w:t xml:space="preserve">             £ </w:t>
                            </w:r>
                            <w:r w:rsidR="00E240D7"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="004D46DA">
                              <w:rPr>
                                <w:sz w:val="20"/>
                                <w:szCs w:val="20"/>
                              </w:rPr>
                              <w:t>5,032</w:t>
                            </w:r>
                          </w:p>
                          <w:p w14:paraId="399F1FFF" w14:textId="77777777" w:rsidR="00D16D1D" w:rsidRPr="00D16D1D" w:rsidRDefault="00D16D1D">
                            <w:pPr>
                              <w:rPr>
                                <w:b w:val="0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14:paraId="0B81E8B5" w14:textId="7E5A765C" w:rsidR="00533E1E" w:rsidRDefault="00533E1E" w:rsidP="00821215">
            <w:pPr>
              <w:pStyle w:val="NoSpacing"/>
              <w:rPr>
                <w:b/>
                <w:color w:val="082A75" w:themeColor="text2"/>
                <w:sz w:val="28"/>
                <w:szCs w:val="28"/>
              </w:rPr>
            </w:pPr>
          </w:p>
          <w:p w14:paraId="41E7FF03" w14:textId="71847E5F" w:rsidR="005F3D1D" w:rsidRDefault="005F3D1D" w:rsidP="00821215">
            <w:pPr>
              <w:pStyle w:val="NoSpacing"/>
              <w:rPr>
                <w:b/>
                <w:color w:val="082A75" w:themeColor="text2"/>
                <w:sz w:val="28"/>
                <w:szCs w:val="28"/>
              </w:rPr>
            </w:pPr>
          </w:p>
          <w:p w14:paraId="31273E95" w14:textId="7CBD9F82" w:rsidR="005F3D1D" w:rsidRDefault="005F3D1D" w:rsidP="00821215">
            <w:pPr>
              <w:pStyle w:val="NoSpacing"/>
              <w:rPr>
                <w:b/>
                <w:color w:val="082A75" w:themeColor="text2"/>
                <w:sz w:val="28"/>
                <w:szCs w:val="28"/>
              </w:rPr>
            </w:pPr>
          </w:p>
          <w:p w14:paraId="7DE1B4F1" w14:textId="489EA34D" w:rsidR="005F3D1D" w:rsidRDefault="005F3D1D" w:rsidP="00821215">
            <w:pPr>
              <w:pStyle w:val="NoSpacing"/>
              <w:rPr>
                <w:b/>
                <w:color w:val="082A75" w:themeColor="text2"/>
                <w:sz w:val="28"/>
                <w:szCs w:val="28"/>
              </w:rPr>
            </w:pPr>
          </w:p>
          <w:p w14:paraId="0880F0D9" w14:textId="77777777" w:rsidR="005F3D1D" w:rsidRDefault="005F3D1D" w:rsidP="00821215">
            <w:pPr>
              <w:pStyle w:val="NoSpacing"/>
              <w:rPr>
                <w:b/>
                <w:color w:val="082A75" w:themeColor="text2"/>
                <w:sz w:val="28"/>
                <w:szCs w:val="28"/>
              </w:rPr>
            </w:pPr>
          </w:p>
          <w:p w14:paraId="21BDB3CB" w14:textId="77777777" w:rsidR="005F3D1D" w:rsidRDefault="005F3D1D" w:rsidP="00821215">
            <w:pPr>
              <w:pStyle w:val="NoSpacing"/>
              <w:rPr>
                <w:b/>
                <w:color w:val="082A75" w:themeColor="text2"/>
                <w:sz w:val="28"/>
                <w:szCs w:val="28"/>
              </w:rPr>
            </w:pPr>
          </w:p>
          <w:p w14:paraId="79DF39F4" w14:textId="77777777" w:rsidR="005F3D1D" w:rsidRDefault="005F3D1D" w:rsidP="00821215">
            <w:pPr>
              <w:pStyle w:val="NoSpacing"/>
              <w:rPr>
                <w:b/>
                <w:color w:val="082A75" w:themeColor="text2"/>
                <w:sz w:val="28"/>
                <w:szCs w:val="28"/>
              </w:rPr>
            </w:pPr>
          </w:p>
          <w:p w14:paraId="58244C77" w14:textId="77777777" w:rsidR="005F3D1D" w:rsidRDefault="005F3D1D" w:rsidP="00821215">
            <w:pPr>
              <w:pStyle w:val="NoSpacing"/>
              <w:rPr>
                <w:b/>
                <w:color w:val="082A75" w:themeColor="text2"/>
                <w:sz w:val="28"/>
                <w:szCs w:val="28"/>
              </w:rPr>
            </w:pPr>
          </w:p>
          <w:p w14:paraId="37A564E5" w14:textId="77777777" w:rsidR="005F3D1D" w:rsidRDefault="005F3D1D" w:rsidP="00821215">
            <w:pPr>
              <w:pStyle w:val="NoSpacing"/>
              <w:rPr>
                <w:b/>
                <w:color w:val="082A75" w:themeColor="text2"/>
                <w:sz w:val="28"/>
                <w:szCs w:val="28"/>
              </w:rPr>
            </w:pPr>
          </w:p>
          <w:p w14:paraId="5FB8B050" w14:textId="77777777" w:rsidR="005F3D1D" w:rsidRDefault="005F3D1D" w:rsidP="00821215">
            <w:pPr>
              <w:pStyle w:val="NoSpacing"/>
              <w:rPr>
                <w:b/>
                <w:color w:val="082A75" w:themeColor="text2"/>
                <w:sz w:val="28"/>
                <w:szCs w:val="28"/>
              </w:rPr>
            </w:pPr>
          </w:p>
          <w:p w14:paraId="79AB46E2" w14:textId="77777777" w:rsidR="005F3D1D" w:rsidRDefault="005F3D1D" w:rsidP="00821215">
            <w:pPr>
              <w:pStyle w:val="NoSpacing"/>
              <w:rPr>
                <w:b/>
                <w:color w:val="082A75" w:themeColor="text2"/>
                <w:sz w:val="28"/>
                <w:szCs w:val="28"/>
              </w:rPr>
            </w:pPr>
          </w:p>
          <w:p w14:paraId="21A31BE2" w14:textId="77777777" w:rsidR="005F3D1D" w:rsidRDefault="005F3D1D" w:rsidP="00821215">
            <w:pPr>
              <w:pStyle w:val="NoSpacing"/>
              <w:rPr>
                <w:b/>
                <w:color w:val="082A75" w:themeColor="text2"/>
                <w:sz w:val="28"/>
                <w:szCs w:val="28"/>
              </w:rPr>
            </w:pPr>
          </w:p>
          <w:p w14:paraId="62304A48" w14:textId="77777777" w:rsidR="005F3D1D" w:rsidRDefault="005F3D1D" w:rsidP="00821215">
            <w:pPr>
              <w:pStyle w:val="NoSpacing"/>
              <w:rPr>
                <w:b/>
                <w:color w:val="082A75" w:themeColor="text2"/>
                <w:sz w:val="28"/>
                <w:szCs w:val="28"/>
              </w:rPr>
            </w:pPr>
          </w:p>
          <w:p w14:paraId="6E5881D3" w14:textId="77777777" w:rsidR="005F3D1D" w:rsidRDefault="005F3D1D" w:rsidP="00821215">
            <w:pPr>
              <w:pStyle w:val="NoSpacing"/>
              <w:rPr>
                <w:b/>
                <w:color w:val="082A75" w:themeColor="text2"/>
                <w:sz w:val="28"/>
                <w:szCs w:val="28"/>
              </w:rPr>
            </w:pPr>
          </w:p>
          <w:p w14:paraId="335FF1A4" w14:textId="54797842" w:rsidR="00821215" w:rsidRDefault="00821215" w:rsidP="00821215">
            <w:pPr>
              <w:pStyle w:val="NoSpacing"/>
            </w:pPr>
          </w:p>
          <w:p w14:paraId="5F343D66" w14:textId="77777777" w:rsidR="005F3D1D" w:rsidRDefault="005F3D1D" w:rsidP="005F3D1D">
            <w:pPr>
              <w:pStyle w:val="NoSpacing"/>
              <w:rPr>
                <w:b/>
                <w:color w:val="082A75" w:themeColor="text2"/>
                <w:sz w:val="28"/>
                <w:szCs w:val="28"/>
              </w:rPr>
            </w:pPr>
          </w:p>
          <w:p w14:paraId="770A3024" w14:textId="77777777" w:rsidR="005F3D1D" w:rsidRDefault="005F3D1D" w:rsidP="005F3D1D">
            <w:pPr>
              <w:pStyle w:val="NoSpacing"/>
              <w:rPr>
                <w:b/>
                <w:color w:val="082A75" w:themeColor="text2"/>
                <w:sz w:val="28"/>
                <w:szCs w:val="28"/>
              </w:rPr>
            </w:pPr>
          </w:p>
          <w:p w14:paraId="79C66ACB" w14:textId="77777777" w:rsidR="005F3D1D" w:rsidRDefault="005F3D1D" w:rsidP="005F3D1D">
            <w:pPr>
              <w:pStyle w:val="NoSpacing"/>
              <w:rPr>
                <w:b/>
                <w:color w:val="082A75" w:themeColor="text2"/>
                <w:sz w:val="28"/>
                <w:szCs w:val="28"/>
              </w:rPr>
            </w:pPr>
          </w:p>
          <w:p w14:paraId="1BA4EC70" w14:textId="77777777" w:rsidR="005F3D1D" w:rsidRDefault="005F3D1D" w:rsidP="005F3D1D">
            <w:pPr>
              <w:pStyle w:val="NoSpacing"/>
              <w:rPr>
                <w:b/>
                <w:color w:val="082A75" w:themeColor="text2"/>
                <w:sz w:val="28"/>
                <w:szCs w:val="28"/>
              </w:rPr>
            </w:pPr>
          </w:p>
          <w:p w14:paraId="60CD8AB6" w14:textId="77777777" w:rsidR="005F3D1D" w:rsidRDefault="005F3D1D" w:rsidP="005F3D1D">
            <w:pPr>
              <w:pStyle w:val="NoSpacing"/>
              <w:rPr>
                <w:b/>
                <w:color w:val="082A75" w:themeColor="text2"/>
                <w:sz w:val="28"/>
                <w:szCs w:val="28"/>
              </w:rPr>
            </w:pPr>
          </w:p>
          <w:p w14:paraId="2684E471" w14:textId="77777777" w:rsidR="005F3D1D" w:rsidRDefault="005F3D1D" w:rsidP="005F3D1D">
            <w:pPr>
              <w:pStyle w:val="NoSpacing"/>
              <w:rPr>
                <w:b/>
                <w:color w:val="082A75" w:themeColor="text2"/>
                <w:sz w:val="28"/>
                <w:szCs w:val="28"/>
              </w:rPr>
            </w:pPr>
          </w:p>
          <w:p w14:paraId="53CC717F" w14:textId="77777777" w:rsidR="005F3D1D" w:rsidRDefault="005F3D1D" w:rsidP="005F3D1D">
            <w:pPr>
              <w:pStyle w:val="NoSpacing"/>
              <w:rPr>
                <w:b/>
                <w:color w:val="082A75" w:themeColor="text2"/>
                <w:sz w:val="28"/>
                <w:szCs w:val="28"/>
              </w:rPr>
            </w:pPr>
          </w:p>
          <w:p w14:paraId="3B5B1BC7" w14:textId="77777777" w:rsidR="005F3D1D" w:rsidRDefault="005F3D1D" w:rsidP="005F3D1D">
            <w:pPr>
              <w:pStyle w:val="NoSpacing"/>
              <w:rPr>
                <w:b/>
                <w:color w:val="082A75" w:themeColor="text2"/>
                <w:sz w:val="28"/>
                <w:szCs w:val="28"/>
              </w:rPr>
            </w:pPr>
          </w:p>
          <w:p w14:paraId="5007CABE" w14:textId="77777777" w:rsidR="005F3D1D" w:rsidRDefault="005F3D1D" w:rsidP="005F3D1D">
            <w:pPr>
              <w:pStyle w:val="NoSpacing"/>
              <w:rPr>
                <w:b/>
                <w:color w:val="082A75" w:themeColor="text2"/>
                <w:sz w:val="28"/>
                <w:szCs w:val="28"/>
              </w:rPr>
            </w:pPr>
          </w:p>
          <w:p w14:paraId="65EA477C" w14:textId="77777777" w:rsidR="005F3D1D" w:rsidRDefault="005F3D1D" w:rsidP="005F3D1D">
            <w:pPr>
              <w:pStyle w:val="NoSpacing"/>
              <w:rPr>
                <w:b/>
                <w:color w:val="082A75" w:themeColor="text2"/>
                <w:sz w:val="28"/>
                <w:szCs w:val="28"/>
              </w:rPr>
            </w:pPr>
          </w:p>
          <w:p w14:paraId="67C96596" w14:textId="01A5DA96" w:rsidR="005F3D1D" w:rsidRPr="00821215" w:rsidRDefault="005F3D1D" w:rsidP="00291267">
            <w:pPr>
              <w:pStyle w:val="NoSpacing"/>
              <w:rPr>
                <w:b/>
                <w:color w:val="082A75" w:themeColor="text2"/>
                <w:sz w:val="28"/>
                <w:szCs w:val="28"/>
              </w:rPr>
            </w:pPr>
            <w:r w:rsidRPr="008D0C93">
              <w:rPr>
                <w:b/>
                <w:color w:val="FF0000"/>
                <w:sz w:val="28"/>
                <w:szCs w:val="28"/>
              </w:rPr>
              <w:t>Parish Council Achievements in Partnership with Village Groups,</w:t>
            </w:r>
            <w:r w:rsidRPr="00821215">
              <w:rPr>
                <w:b/>
                <w:color w:val="082A75" w:themeColor="text2"/>
                <w:sz w:val="28"/>
                <w:szCs w:val="28"/>
              </w:rPr>
              <w:t xml:space="preserve"> </w:t>
            </w:r>
            <w:r w:rsidRPr="00905923">
              <w:rPr>
                <w:b/>
                <w:color w:val="FF0000"/>
                <w:sz w:val="28"/>
                <w:szCs w:val="28"/>
              </w:rPr>
              <w:t>for 20</w:t>
            </w:r>
            <w:r w:rsidR="00181DD1" w:rsidRPr="00905923">
              <w:rPr>
                <w:b/>
                <w:color w:val="FF0000"/>
                <w:sz w:val="28"/>
                <w:szCs w:val="28"/>
              </w:rPr>
              <w:t>2</w:t>
            </w:r>
            <w:r w:rsidR="00A42C03">
              <w:rPr>
                <w:b/>
                <w:color w:val="FF0000"/>
                <w:sz w:val="28"/>
                <w:szCs w:val="28"/>
              </w:rPr>
              <w:t>5</w:t>
            </w:r>
            <w:r w:rsidR="008D0C93" w:rsidRPr="00905923">
              <w:rPr>
                <w:b/>
                <w:color w:val="FF0000"/>
                <w:sz w:val="28"/>
                <w:szCs w:val="28"/>
              </w:rPr>
              <w:t>/</w:t>
            </w:r>
            <w:r w:rsidRPr="00905923">
              <w:rPr>
                <w:b/>
                <w:color w:val="FF0000"/>
                <w:sz w:val="28"/>
                <w:szCs w:val="28"/>
              </w:rPr>
              <w:t>20</w:t>
            </w:r>
            <w:r w:rsidR="00EE0261" w:rsidRPr="00905923">
              <w:rPr>
                <w:b/>
                <w:color w:val="FF0000"/>
                <w:sz w:val="28"/>
                <w:szCs w:val="28"/>
              </w:rPr>
              <w:t>2</w:t>
            </w:r>
            <w:r w:rsidR="00A42C03">
              <w:rPr>
                <w:b/>
                <w:color w:val="FF0000"/>
                <w:sz w:val="28"/>
                <w:szCs w:val="28"/>
              </w:rPr>
              <w:t>6</w:t>
            </w:r>
          </w:p>
          <w:p w14:paraId="2DC43F38" w14:textId="77777777" w:rsidR="005F3D1D" w:rsidRDefault="005F3D1D" w:rsidP="00821215">
            <w:pPr>
              <w:pStyle w:val="NoSpacing"/>
            </w:pPr>
          </w:p>
          <w:p w14:paraId="3BA78F26" w14:textId="3B9A6020" w:rsidR="00821215" w:rsidRPr="00821215" w:rsidRDefault="00821215" w:rsidP="00E0006D">
            <w:pPr>
              <w:pStyle w:val="NoSpacing"/>
              <w:numPr>
                <w:ilvl w:val="0"/>
                <w:numId w:val="3"/>
              </w:numPr>
              <w:ind w:left="381"/>
              <w:rPr>
                <w:sz w:val="24"/>
                <w:szCs w:val="24"/>
              </w:rPr>
            </w:pPr>
            <w:r w:rsidRPr="00821215">
              <w:rPr>
                <w:sz w:val="24"/>
                <w:szCs w:val="24"/>
              </w:rPr>
              <w:t>Natural England Higher Level Stewardship grazing agreement continues with the clearing of several scrub sections at Studland Common.</w:t>
            </w:r>
          </w:p>
          <w:p w14:paraId="1CAD9B51" w14:textId="25568A51" w:rsidR="00821215" w:rsidRPr="00821215" w:rsidRDefault="00821215" w:rsidP="00E0006D">
            <w:pPr>
              <w:pStyle w:val="NoSpacing"/>
              <w:numPr>
                <w:ilvl w:val="0"/>
                <w:numId w:val="3"/>
              </w:numPr>
              <w:ind w:left="381"/>
              <w:rPr>
                <w:sz w:val="24"/>
                <w:szCs w:val="24"/>
              </w:rPr>
            </w:pPr>
            <w:r w:rsidRPr="00821215">
              <w:rPr>
                <w:sz w:val="24"/>
                <w:szCs w:val="24"/>
              </w:rPr>
              <w:t>Programme to manage the Upper &amp; Lower Pleasure Grounds.</w:t>
            </w:r>
          </w:p>
          <w:p w14:paraId="09C26466" w14:textId="62C9A7A3" w:rsidR="00096C99" w:rsidRDefault="00096C99" w:rsidP="00096C99">
            <w:pPr>
              <w:pStyle w:val="NoSpacing"/>
              <w:numPr>
                <w:ilvl w:val="0"/>
                <w:numId w:val="3"/>
              </w:numPr>
              <w:ind w:left="3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  <w:r w:rsidR="007F5C8B">
              <w:rPr>
                <w:sz w:val="24"/>
                <w:szCs w:val="24"/>
              </w:rPr>
              <w:t>evetment Work to the Danestream</w:t>
            </w:r>
          </w:p>
          <w:p w14:paraId="28E6A5C7" w14:textId="234C08BB" w:rsidR="00821215" w:rsidRPr="00821215" w:rsidRDefault="0004226A" w:rsidP="00E0006D">
            <w:pPr>
              <w:pStyle w:val="NoSpacing"/>
              <w:numPr>
                <w:ilvl w:val="0"/>
                <w:numId w:val="3"/>
              </w:numPr>
              <w:ind w:left="3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Further </w:t>
            </w:r>
            <w:r w:rsidR="00AE4F74">
              <w:rPr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 xml:space="preserve">lanting and </w:t>
            </w:r>
            <w:r w:rsidR="00AE4F74">
              <w:rPr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andscaping at the</w:t>
            </w:r>
            <w:r w:rsidR="00821215" w:rsidRPr="00821215">
              <w:rPr>
                <w:sz w:val="24"/>
                <w:szCs w:val="24"/>
              </w:rPr>
              <w:t xml:space="preserve"> Community Meadow </w:t>
            </w:r>
          </w:p>
          <w:p w14:paraId="35CEAF5C" w14:textId="1C40A5E1" w:rsidR="00821215" w:rsidRPr="00821215" w:rsidRDefault="00821215" w:rsidP="00E0006D">
            <w:pPr>
              <w:pStyle w:val="NoSpacing"/>
              <w:numPr>
                <w:ilvl w:val="0"/>
                <w:numId w:val="3"/>
              </w:numPr>
              <w:ind w:left="381"/>
              <w:rPr>
                <w:sz w:val="24"/>
                <w:szCs w:val="24"/>
              </w:rPr>
            </w:pPr>
            <w:r w:rsidRPr="00821215">
              <w:rPr>
                <w:sz w:val="24"/>
                <w:szCs w:val="24"/>
              </w:rPr>
              <w:t xml:space="preserve">Reduction of all Parish </w:t>
            </w:r>
            <w:r w:rsidR="00AE4F74">
              <w:rPr>
                <w:sz w:val="24"/>
                <w:szCs w:val="24"/>
              </w:rPr>
              <w:t>O</w:t>
            </w:r>
            <w:r w:rsidRPr="00821215">
              <w:rPr>
                <w:sz w:val="24"/>
                <w:szCs w:val="24"/>
              </w:rPr>
              <w:t xml:space="preserve">wned </w:t>
            </w:r>
            <w:r w:rsidR="00AE4F74">
              <w:rPr>
                <w:sz w:val="24"/>
                <w:szCs w:val="24"/>
              </w:rPr>
              <w:t>H</w:t>
            </w:r>
            <w:r w:rsidRPr="00821215">
              <w:rPr>
                <w:sz w:val="24"/>
                <w:szCs w:val="24"/>
              </w:rPr>
              <w:t>edges to 4.5ft in height.</w:t>
            </w:r>
          </w:p>
          <w:p w14:paraId="4F1A5D67" w14:textId="54607A68" w:rsidR="00821215" w:rsidRPr="00821215" w:rsidRDefault="00821215" w:rsidP="00E0006D">
            <w:pPr>
              <w:pStyle w:val="NoSpacing"/>
              <w:numPr>
                <w:ilvl w:val="0"/>
                <w:numId w:val="3"/>
              </w:numPr>
              <w:ind w:left="381"/>
              <w:rPr>
                <w:sz w:val="24"/>
                <w:szCs w:val="24"/>
              </w:rPr>
            </w:pPr>
            <w:r w:rsidRPr="00821215">
              <w:rPr>
                <w:sz w:val="24"/>
                <w:szCs w:val="24"/>
              </w:rPr>
              <w:lastRenderedPageBreak/>
              <w:t>Continued upgrade of footpaths, culverts, bridges ditches and revetments in the Upper and Lower Pleasure Grounds.</w:t>
            </w:r>
          </w:p>
          <w:p w14:paraId="7B1543E4" w14:textId="6A41BB1F" w:rsidR="00F528AF" w:rsidRDefault="00821215" w:rsidP="00E0006D">
            <w:pPr>
              <w:pStyle w:val="NoSpacing"/>
              <w:numPr>
                <w:ilvl w:val="0"/>
                <w:numId w:val="3"/>
              </w:numPr>
              <w:ind w:left="381"/>
              <w:rPr>
                <w:sz w:val="24"/>
                <w:szCs w:val="24"/>
              </w:rPr>
            </w:pPr>
            <w:r w:rsidRPr="00F528AF">
              <w:rPr>
                <w:sz w:val="24"/>
                <w:szCs w:val="24"/>
              </w:rPr>
              <w:t>Continuing to upgrade and repair benches along the Cliff Top, Keyhaven and the Village Centre.</w:t>
            </w:r>
          </w:p>
          <w:p w14:paraId="1FE17391" w14:textId="7B53C938" w:rsidR="00E768E8" w:rsidRDefault="00B56399" w:rsidP="00E0006D">
            <w:pPr>
              <w:pStyle w:val="NoSpacing"/>
              <w:numPr>
                <w:ilvl w:val="0"/>
                <w:numId w:val="3"/>
              </w:numPr>
              <w:ind w:left="3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Extension of a wooden fence at Barnes Lane Recreation Ground</w:t>
            </w:r>
          </w:p>
          <w:p w14:paraId="3AA01814" w14:textId="53DE94D0" w:rsidR="00A11C17" w:rsidRDefault="00A11C17" w:rsidP="00E0006D">
            <w:pPr>
              <w:pStyle w:val="NoSpacing"/>
              <w:numPr>
                <w:ilvl w:val="0"/>
                <w:numId w:val="3"/>
              </w:numPr>
              <w:ind w:left="3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Larger Waste Bins on Parish Land</w:t>
            </w:r>
          </w:p>
          <w:p w14:paraId="05B28040" w14:textId="2D86718A" w:rsidR="00944E51" w:rsidRPr="00B55E8F" w:rsidRDefault="000476A1" w:rsidP="00916897">
            <w:pPr>
              <w:pStyle w:val="NoSpacing"/>
              <w:numPr>
                <w:ilvl w:val="0"/>
                <w:numId w:val="3"/>
              </w:numPr>
              <w:ind w:left="381"/>
              <w:rPr>
                <w:sz w:val="24"/>
                <w:szCs w:val="24"/>
              </w:rPr>
            </w:pPr>
            <w:r w:rsidRPr="00B55E8F">
              <w:rPr>
                <w:sz w:val="24"/>
                <w:szCs w:val="24"/>
              </w:rPr>
              <w:t>New Play Equipment at Carrington Lane Play Park (replacing rotten units</w:t>
            </w:r>
            <w:r w:rsidR="00B55E8F" w:rsidRPr="00B55E8F">
              <w:rPr>
                <w:sz w:val="24"/>
                <w:szCs w:val="24"/>
              </w:rPr>
              <w:t>)</w:t>
            </w:r>
          </w:p>
          <w:p w14:paraId="4D98817C" w14:textId="193584C9" w:rsidR="00401D58" w:rsidRDefault="00B55E8F" w:rsidP="002D202E">
            <w:pPr>
              <w:pStyle w:val="NoSpacing"/>
              <w:numPr>
                <w:ilvl w:val="0"/>
                <w:numId w:val="3"/>
              </w:numPr>
              <w:ind w:left="3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Additional Benches on Studland Common and Meadow</w:t>
            </w:r>
          </w:p>
          <w:p w14:paraId="7E2ED148" w14:textId="503E1DD1" w:rsidR="00EC445B" w:rsidRDefault="00A165F4" w:rsidP="002D202E">
            <w:pPr>
              <w:pStyle w:val="NoSpacing"/>
              <w:numPr>
                <w:ilvl w:val="0"/>
                <w:numId w:val="3"/>
              </w:numPr>
              <w:ind w:left="3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Upgrade of Parish Council Website</w:t>
            </w:r>
            <w:r w:rsidR="00E42D07">
              <w:rPr>
                <w:sz w:val="24"/>
                <w:szCs w:val="24"/>
              </w:rPr>
              <w:t xml:space="preserve"> </w:t>
            </w:r>
          </w:p>
          <w:p w14:paraId="4289C48D" w14:textId="7BA10A91" w:rsidR="006F55B6" w:rsidRDefault="006F55B6" w:rsidP="006F55B6">
            <w:pPr>
              <w:pStyle w:val="NoSpacing"/>
              <w:rPr>
                <w:sz w:val="24"/>
                <w:szCs w:val="24"/>
              </w:rPr>
            </w:pPr>
          </w:p>
          <w:p w14:paraId="6C1F4F77" w14:textId="3DBB07EA" w:rsidR="006F55B6" w:rsidRPr="00401D58" w:rsidRDefault="006F55B6" w:rsidP="006F55B6">
            <w:pPr>
              <w:pStyle w:val="NoSpacing"/>
              <w:rPr>
                <w:b/>
                <w:bCs/>
                <w:sz w:val="24"/>
                <w:szCs w:val="24"/>
              </w:rPr>
            </w:pPr>
            <w:r w:rsidRPr="00401D58">
              <w:rPr>
                <w:b/>
                <w:bCs/>
                <w:sz w:val="24"/>
                <w:szCs w:val="24"/>
              </w:rPr>
              <w:t>Projects planned for 202</w:t>
            </w:r>
            <w:r w:rsidR="00A165F4">
              <w:rPr>
                <w:b/>
                <w:bCs/>
                <w:sz w:val="24"/>
                <w:szCs w:val="24"/>
              </w:rPr>
              <w:t>6</w:t>
            </w:r>
            <w:r w:rsidRPr="00401D58">
              <w:rPr>
                <w:b/>
                <w:bCs/>
                <w:sz w:val="24"/>
                <w:szCs w:val="24"/>
              </w:rPr>
              <w:t>/2</w:t>
            </w:r>
            <w:r w:rsidR="00A165F4">
              <w:rPr>
                <w:b/>
                <w:bCs/>
                <w:sz w:val="24"/>
                <w:szCs w:val="24"/>
              </w:rPr>
              <w:t>7 (Subject to finance and agreement)</w:t>
            </w:r>
          </w:p>
          <w:p w14:paraId="216DB366" w14:textId="4ADC24C5" w:rsidR="00A21D03" w:rsidRDefault="00662EB4" w:rsidP="002D202E">
            <w:pPr>
              <w:pStyle w:val="NoSpacing"/>
              <w:numPr>
                <w:ilvl w:val="0"/>
                <w:numId w:val="3"/>
              </w:numPr>
              <w:ind w:left="3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Review of crumbling benches along the </w:t>
            </w:r>
            <w:r w:rsidR="006769FE">
              <w:rPr>
                <w:sz w:val="24"/>
                <w:szCs w:val="24"/>
              </w:rPr>
              <w:t>Coastal Path</w:t>
            </w:r>
          </w:p>
          <w:p w14:paraId="42ED19A3" w14:textId="54B9D018" w:rsidR="00272652" w:rsidRDefault="00E213D0" w:rsidP="00272652">
            <w:pPr>
              <w:pStyle w:val="NoSpacing"/>
              <w:numPr>
                <w:ilvl w:val="0"/>
                <w:numId w:val="3"/>
              </w:numPr>
              <w:ind w:left="3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Upgrade of some </w:t>
            </w:r>
            <w:r w:rsidR="002B12E2">
              <w:rPr>
                <w:sz w:val="24"/>
                <w:szCs w:val="24"/>
              </w:rPr>
              <w:t>Play Equipment at Hurst Road Play Park</w:t>
            </w:r>
          </w:p>
          <w:p w14:paraId="5B9CB88A" w14:textId="44AE8523" w:rsidR="00F528AF" w:rsidRDefault="00F528AF" w:rsidP="00F528AF">
            <w:pPr>
              <w:pStyle w:val="NoSpacing"/>
              <w:rPr>
                <w:sz w:val="24"/>
                <w:szCs w:val="24"/>
              </w:rPr>
            </w:pPr>
            <w:r w:rsidRPr="007035AE">
              <w:rPr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242B69A" wp14:editId="33F5A0C0">
                      <wp:simplePos x="0" y="0"/>
                      <wp:positionH relativeFrom="column">
                        <wp:posOffset>-194945</wp:posOffset>
                      </wp:positionH>
                      <wp:positionV relativeFrom="paragraph">
                        <wp:posOffset>186055</wp:posOffset>
                      </wp:positionV>
                      <wp:extent cx="6705600" cy="914400"/>
                      <wp:effectExtent l="0" t="0" r="0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056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B5B9AD" w14:textId="77777777" w:rsidR="00EC445B" w:rsidRDefault="00F528AF" w:rsidP="00F528AF">
                                  <w:pPr>
                                    <w:jc w:val="center"/>
                                    <w:rPr>
                                      <w:i/>
                                      <w:sz w:val="22"/>
                                    </w:rPr>
                                  </w:pPr>
                                  <w:r w:rsidRPr="00F528AF">
                                    <w:rPr>
                                      <w:i/>
                                      <w:sz w:val="22"/>
                                    </w:rPr>
                                    <w:t xml:space="preserve">Volunteers help extensively around the village in many ways. They spend hundreds of hours of their own time </w:t>
                                  </w:r>
                                </w:p>
                                <w:p w14:paraId="1FB17C37" w14:textId="2C9D70DC" w:rsidR="00EC445B" w:rsidRDefault="00FB62F6" w:rsidP="00EC445B">
                                  <w:pPr>
                                    <w:rPr>
                                      <w:i/>
                                      <w:sz w:val="22"/>
                                    </w:rPr>
                                  </w:pPr>
                                  <w:r>
                                    <w:rPr>
                                      <w:i/>
                                      <w:sz w:val="22"/>
                                    </w:rPr>
                                    <w:t xml:space="preserve">  </w:t>
                                  </w:r>
                                  <w:r w:rsidR="00EC445B">
                                    <w:rPr>
                                      <w:i/>
                                      <w:sz w:val="22"/>
                                    </w:rPr>
                                    <w:t xml:space="preserve"> </w:t>
                                  </w:r>
                                  <w:r w:rsidR="00F528AF" w:rsidRPr="00F528AF">
                                    <w:rPr>
                                      <w:i/>
                                      <w:sz w:val="22"/>
                                    </w:rPr>
                                    <w:t>each year supporting the Council and enhancing community facilities. The Parish Council welcomes this</w:t>
                                  </w:r>
                                </w:p>
                                <w:p w14:paraId="37351B1A" w14:textId="2EFF67FA" w:rsidR="00FB62F6" w:rsidRDefault="00F528AF" w:rsidP="00EC445B">
                                  <w:pPr>
                                    <w:rPr>
                                      <w:i/>
                                      <w:sz w:val="22"/>
                                    </w:rPr>
                                  </w:pPr>
                                  <w:r w:rsidRPr="00F528AF">
                                    <w:rPr>
                                      <w:i/>
                                      <w:sz w:val="22"/>
                                    </w:rPr>
                                    <w:t xml:space="preserve"> </w:t>
                                  </w:r>
                                  <w:r w:rsidR="00FB62F6">
                                    <w:rPr>
                                      <w:i/>
                                      <w:sz w:val="22"/>
                                    </w:rPr>
                                    <w:t xml:space="preserve">  </w:t>
                                  </w:r>
                                  <w:r w:rsidRPr="00F528AF">
                                    <w:rPr>
                                      <w:i/>
                                      <w:sz w:val="22"/>
                                    </w:rPr>
                                    <w:t>support, which benefits the wider community and thanks those that give so much of their time so freely to the</w:t>
                                  </w:r>
                                </w:p>
                                <w:p w14:paraId="0D572117" w14:textId="01D5FD08" w:rsidR="00F528AF" w:rsidRPr="00F528AF" w:rsidRDefault="00FB62F6" w:rsidP="00EC445B">
                                  <w:pPr>
                                    <w:rPr>
                                      <w:i/>
                                      <w:sz w:val="22"/>
                                    </w:rPr>
                                  </w:pPr>
                                  <w:r>
                                    <w:rPr>
                                      <w:i/>
                                      <w:sz w:val="22"/>
                                    </w:rPr>
                                    <w:t xml:space="preserve">   </w:t>
                                  </w:r>
                                  <w:r w:rsidR="00F528AF" w:rsidRPr="00F528AF">
                                    <w:rPr>
                                      <w:i/>
                                      <w:sz w:val="22"/>
                                    </w:rPr>
                                    <w:t>village.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42B69A" id="_x0000_s1029" type="#_x0000_t202" style="position:absolute;margin-left:-15.35pt;margin-top:14.65pt;width:528pt;height:1in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" stroked="f">
                      <v:textbox>
                        <w:txbxContent>
                          <w:p w14:paraId="74B5B9AD" w14:textId="77777777" w:rsidR="00EC445B" w:rsidRDefault="00F528AF" w:rsidP="00F528AF">
                            <w:pPr>
                              <w:jc w:val="center"/>
                              <w:rPr>
                                <w:i/>
                                <w:sz w:val="22"/>
                              </w:rPr>
                            </w:pPr>
                            <w:r w:rsidRPr="00F528AF">
                              <w:rPr>
                                <w:i/>
                                <w:sz w:val="22"/>
                              </w:rPr>
                              <w:t xml:space="preserve">Volunteers help extensively around the village in many ways. They spend hundreds of hours of their own time </w:t>
                            </w:r>
                          </w:p>
                          <w:p w14:paraId="1FB17C37" w14:textId="2C9D70DC" w:rsidR="00EC445B" w:rsidRDefault="00FB62F6" w:rsidP="00EC445B">
                            <w:pPr>
                              <w:rPr>
                                <w:i/>
                                <w:sz w:val="22"/>
                              </w:rPr>
                            </w:pPr>
                            <w:r>
                              <w:rPr>
                                <w:i/>
                                <w:sz w:val="22"/>
                              </w:rPr>
                              <w:t xml:space="preserve">  </w:t>
                            </w:r>
                            <w:r w:rsidR="00EC445B">
                              <w:rPr>
                                <w:i/>
                                <w:sz w:val="22"/>
                              </w:rPr>
                              <w:t xml:space="preserve"> </w:t>
                            </w:r>
                            <w:r w:rsidR="00F528AF" w:rsidRPr="00F528AF">
                              <w:rPr>
                                <w:i/>
                                <w:sz w:val="22"/>
                              </w:rPr>
                              <w:t>each year supporting the Council and enhancing community facilities. The Parish Council welcomes this</w:t>
                            </w:r>
                          </w:p>
                          <w:p w14:paraId="37351B1A" w14:textId="2EFF67FA" w:rsidR="00FB62F6" w:rsidRDefault="00F528AF" w:rsidP="00EC445B">
                            <w:pPr>
                              <w:rPr>
                                <w:i/>
                                <w:sz w:val="22"/>
                              </w:rPr>
                            </w:pPr>
                            <w:r w:rsidRPr="00F528AF">
                              <w:rPr>
                                <w:i/>
                                <w:sz w:val="22"/>
                              </w:rPr>
                              <w:t xml:space="preserve"> </w:t>
                            </w:r>
                            <w:r w:rsidR="00FB62F6">
                              <w:rPr>
                                <w:i/>
                                <w:sz w:val="22"/>
                              </w:rPr>
                              <w:t xml:space="preserve">  </w:t>
                            </w:r>
                            <w:r w:rsidRPr="00F528AF">
                              <w:rPr>
                                <w:i/>
                                <w:sz w:val="22"/>
                              </w:rPr>
                              <w:t>support, which benefits the wider community and thanks those that give so much of their time so freely to the</w:t>
                            </w:r>
                          </w:p>
                          <w:p w14:paraId="0D572117" w14:textId="01D5FD08" w:rsidR="00F528AF" w:rsidRPr="00F528AF" w:rsidRDefault="00FB62F6" w:rsidP="00EC445B">
                            <w:pPr>
                              <w:rPr>
                                <w:i/>
                                <w:sz w:val="22"/>
                              </w:rPr>
                            </w:pPr>
                            <w:r>
                              <w:rPr>
                                <w:i/>
                                <w:sz w:val="22"/>
                              </w:rPr>
                              <w:t xml:space="preserve">   </w:t>
                            </w:r>
                            <w:r w:rsidR="00F528AF" w:rsidRPr="00F528AF">
                              <w:rPr>
                                <w:i/>
                                <w:sz w:val="22"/>
                              </w:rPr>
                              <w:t>village.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21D03">
              <w:rPr>
                <w:sz w:val="24"/>
                <w:szCs w:val="24"/>
              </w:rPr>
              <w:t xml:space="preserve"> </w:t>
            </w:r>
          </w:p>
          <w:p w14:paraId="0204CDC8" w14:textId="283AD791" w:rsidR="00F528AF" w:rsidRPr="00F528AF" w:rsidRDefault="00F528AF" w:rsidP="00F528AF">
            <w:pPr>
              <w:pStyle w:val="NoSpacing"/>
              <w:rPr>
                <w:sz w:val="24"/>
                <w:szCs w:val="24"/>
              </w:rPr>
            </w:pPr>
          </w:p>
          <w:p w14:paraId="0CDE8EB2" w14:textId="77777777" w:rsidR="00821215" w:rsidRDefault="00821215" w:rsidP="00312316">
            <w:pPr>
              <w:pStyle w:val="NoSpacing"/>
            </w:pPr>
          </w:p>
          <w:p w14:paraId="038D75DF" w14:textId="617DAEC7" w:rsidR="00DF027C" w:rsidRDefault="00DF027C" w:rsidP="00DF027C">
            <w:pPr>
              <w:pStyle w:val="Content"/>
              <w:rPr>
                <w:i/>
                <w:sz w:val="36"/>
              </w:rPr>
            </w:pPr>
          </w:p>
        </w:tc>
      </w:tr>
      <w:tr w:rsidR="007B2843" w14:paraId="2FBCDDEB" w14:textId="77777777" w:rsidTr="00DF027C">
        <w:trPr>
          <w:trHeight w:val="5931"/>
        </w:trPr>
        <w:tc>
          <w:tcPr>
            <w:tcW w:w="9999" w:type="dxa"/>
          </w:tcPr>
          <w:p w14:paraId="5173A9F6" w14:textId="77777777" w:rsidR="005F3D1D" w:rsidRDefault="005F3D1D" w:rsidP="00462A37">
            <w:pPr>
              <w:pStyle w:val="NoSpacing"/>
              <w:rPr>
                <w:sz w:val="24"/>
                <w:szCs w:val="24"/>
              </w:rPr>
            </w:pPr>
          </w:p>
          <w:p w14:paraId="2B165F87" w14:textId="1E3330AD" w:rsidR="005F3D1D" w:rsidRDefault="005F3D1D" w:rsidP="005F3D1D">
            <w:pPr>
              <w:pStyle w:val="NoSpacing"/>
              <w:rPr>
                <w:b/>
                <w:sz w:val="24"/>
                <w:szCs w:val="24"/>
              </w:rPr>
            </w:pPr>
            <w:r w:rsidRPr="00F528AF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71552" behindDoc="0" locked="0" layoutInCell="1" allowOverlap="1" wp14:anchorId="145B8348" wp14:editId="15C80E57">
                      <wp:simplePos x="0" y="0"/>
                      <wp:positionH relativeFrom="column">
                        <wp:posOffset>-169545</wp:posOffset>
                      </wp:positionH>
                      <wp:positionV relativeFrom="paragraph">
                        <wp:posOffset>530225</wp:posOffset>
                      </wp:positionV>
                      <wp:extent cx="6705600" cy="1828800"/>
                      <wp:effectExtent l="0" t="0" r="0" b="0"/>
                      <wp:wrapSquare wrapText="bothSides"/>
                      <wp:docPr id="1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05600" cy="1828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34ABA2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B991E7" w14:textId="77777777" w:rsidR="005F3D1D" w:rsidRPr="006C556E" w:rsidRDefault="005F3D1D" w:rsidP="005F3D1D">
                                  <w:pPr>
                                    <w:pStyle w:val="NoSpacing"/>
                                    <w:rPr>
                                      <w:b/>
                                      <w:color w:val="082A75" w:themeColor="text2"/>
                                      <w:sz w:val="40"/>
                                      <w:szCs w:val="40"/>
                                    </w:rPr>
                                  </w:pPr>
                                  <w:r w:rsidRPr="006C556E">
                                    <w:rPr>
                                      <w:b/>
                                      <w:color w:val="082A75" w:themeColor="text2"/>
                                      <w:sz w:val="40"/>
                                      <w:szCs w:val="40"/>
                                    </w:rPr>
                                    <w:t>Contact us:</w:t>
                                  </w:r>
                                </w:p>
                                <w:p w14:paraId="1A1F44C1" w14:textId="77777777" w:rsidR="005F3D1D" w:rsidRPr="006C556E" w:rsidRDefault="005F3D1D" w:rsidP="005F3D1D">
                                  <w:pPr>
                                    <w:pStyle w:val="NoSpacing"/>
                                    <w:rPr>
                                      <w:color w:val="082A75" w:themeColor="text2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3C9D6114" w14:textId="77777777" w:rsidR="005F3D1D" w:rsidRPr="006C556E" w:rsidRDefault="005F3D1D" w:rsidP="005F3D1D">
                                  <w:pPr>
                                    <w:pStyle w:val="NoSpacing"/>
                                    <w:rPr>
                                      <w:b/>
                                      <w:color w:val="082A75" w:themeColor="text2"/>
                                      <w:sz w:val="28"/>
                                      <w:szCs w:val="28"/>
                                    </w:rPr>
                                  </w:pPr>
                                  <w:r w:rsidRPr="006C556E">
                                    <w:rPr>
                                      <w:b/>
                                      <w:color w:val="082A75" w:themeColor="text2"/>
                                      <w:sz w:val="28"/>
                                      <w:szCs w:val="28"/>
                                    </w:rPr>
                                    <w:t>Telephone</w:t>
                                  </w:r>
                                  <w:r w:rsidRPr="006C556E">
                                    <w:rPr>
                                      <w:b/>
                                      <w:color w:val="082A75" w:themeColor="text2"/>
                                      <w:sz w:val="28"/>
                                      <w:szCs w:val="28"/>
                                    </w:rPr>
                                    <w:tab/>
                                    <w:t xml:space="preserve"> </w:t>
                                  </w:r>
                                  <w:r w:rsidRPr="006C556E">
                                    <w:rPr>
                                      <w:b/>
                                      <w:color w:val="082A75" w:themeColor="text2"/>
                                      <w:sz w:val="28"/>
                                      <w:szCs w:val="28"/>
                                    </w:rPr>
                                    <w:tab/>
                                    <w:t>01590 644410</w:t>
                                  </w:r>
                                </w:p>
                                <w:p w14:paraId="7CA2023F" w14:textId="4C40B72D" w:rsidR="005F3D1D" w:rsidRPr="006C556E" w:rsidRDefault="005F3D1D" w:rsidP="005F3D1D">
                                  <w:pPr>
                                    <w:pStyle w:val="NoSpacing"/>
                                    <w:rPr>
                                      <w:b/>
                                      <w:color w:val="082A75" w:themeColor="text2"/>
                                      <w:sz w:val="28"/>
                                      <w:szCs w:val="28"/>
                                    </w:rPr>
                                  </w:pPr>
                                  <w:r w:rsidRPr="006C556E">
                                    <w:rPr>
                                      <w:b/>
                                      <w:color w:val="082A75" w:themeColor="text2"/>
                                      <w:sz w:val="28"/>
                                      <w:szCs w:val="28"/>
                                    </w:rPr>
                                    <w:t>Email</w:t>
                                  </w:r>
                                  <w:r w:rsidRPr="006C556E">
                                    <w:rPr>
                                      <w:b/>
                                      <w:color w:val="082A75" w:themeColor="text2"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 w:rsidRPr="006C556E">
                                    <w:rPr>
                                      <w:b/>
                                      <w:color w:val="082A75" w:themeColor="text2"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 w:rsidRPr="006C556E">
                                    <w:rPr>
                                      <w:b/>
                                      <w:color w:val="082A75" w:themeColor="text2"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 w:rsidR="0017316A">
                                    <w:rPr>
                                      <w:b/>
                                      <w:color w:val="082A75" w:themeColor="text2"/>
                                      <w:sz w:val="28"/>
                                      <w:szCs w:val="28"/>
                                    </w:rPr>
                                    <w:t xml:space="preserve">clerk@milfordonseaparishcouncil.gov.uk </w:t>
                                  </w:r>
                                </w:p>
                                <w:p w14:paraId="6E3D1DC0" w14:textId="77777777" w:rsidR="005F3D1D" w:rsidRPr="006C556E" w:rsidRDefault="005F3D1D" w:rsidP="005F3D1D">
                                  <w:pPr>
                                    <w:pStyle w:val="NoSpacing"/>
                                    <w:rPr>
                                      <w:b/>
                                      <w:color w:val="082A75" w:themeColor="text2"/>
                                      <w:sz w:val="28"/>
                                      <w:szCs w:val="28"/>
                                    </w:rPr>
                                  </w:pPr>
                                  <w:r w:rsidRPr="006C556E">
                                    <w:rPr>
                                      <w:b/>
                                      <w:color w:val="082A75" w:themeColor="text2"/>
                                      <w:sz w:val="28"/>
                                      <w:szCs w:val="28"/>
                                    </w:rPr>
                                    <w:t>Letter to</w:t>
                                  </w:r>
                                  <w:r w:rsidRPr="006C556E">
                                    <w:rPr>
                                      <w:b/>
                                      <w:color w:val="082A75" w:themeColor="text2"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 w:rsidRPr="006C556E">
                                    <w:rPr>
                                      <w:b/>
                                      <w:color w:val="082A75" w:themeColor="text2"/>
                                      <w:sz w:val="28"/>
                                      <w:szCs w:val="28"/>
                                    </w:rPr>
                                    <w:tab/>
                                    <w:t>The Parish Office, 22 High Street, Milford-on-Sea, SO41 0QD</w:t>
                                  </w:r>
                                </w:p>
                                <w:p w14:paraId="39AB3A1F" w14:textId="77777777" w:rsidR="005F3D1D" w:rsidRPr="006C556E" w:rsidRDefault="005F3D1D" w:rsidP="005F3D1D">
                                  <w:pPr>
                                    <w:pStyle w:val="NoSpacing"/>
                                    <w:rPr>
                                      <w:b/>
                                      <w:color w:val="082A75" w:themeColor="text2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78E19C56" w14:textId="5FE94D7E" w:rsidR="005F3D1D" w:rsidRPr="006C556E" w:rsidRDefault="005F3D1D" w:rsidP="005F3D1D">
                                  <w:pPr>
                                    <w:pStyle w:val="NoSpacing"/>
                                    <w:rPr>
                                      <w:b/>
                                      <w:color w:val="082A75" w:themeColor="text2"/>
                                      <w:sz w:val="28"/>
                                      <w:szCs w:val="28"/>
                                    </w:rPr>
                                  </w:pPr>
                                  <w:r w:rsidRPr="006C556E">
                                    <w:rPr>
                                      <w:b/>
                                      <w:color w:val="082A75" w:themeColor="text2"/>
                                      <w:sz w:val="28"/>
                                      <w:szCs w:val="28"/>
                                    </w:rPr>
                                    <w:t>Opening Hours:</w:t>
                                  </w:r>
                                  <w:r w:rsidRPr="006C556E">
                                    <w:rPr>
                                      <w:b/>
                                      <w:color w:val="082A75" w:themeColor="text2"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 w:rsidR="0068424D">
                                    <w:rPr>
                                      <w:b/>
                                      <w:color w:val="082A75" w:themeColor="text2"/>
                                      <w:sz w:val="28"/>
                                      <w:szCs w:val="28"/>
                                    </w:rPr>
                                    <w:t>10am – 12pm</w:t>
                                  </w:r>
                                  <w:r w:rsidR="00DF6AE2">
                                    <w:rPr>
                                      <w:b/>
                                      <w:color w:val="082A75" w:themeColor="text2"/>
                                      <w:sz w:val="28"/>
                                      <w:szCs w:val="28"/>
                                    </w:rPr>
                                    <w:t xml:space="preserve"> and 1pm -3pm </w:t>
                                  </w:r>
                                  <w:r w:rsidR="00AE4487">
                                    <w:rPr>
                                      <w:b/>
                                      <w:color w:val="082A75" w:themeColor="text2"/>
                                      <w:sz w:val="28"/>
                                      <w:szCs w:val="28"/>
                                    </w:rPr>
                                    <w:t>(</w:t>
                                  </w:r>
                                  <w:r w:rsidRPr="006C556E">
                                    <w:rPr>
                                      <w:b/>
                                      <w:color w:val="082A75" w:themeColor="text2"/>
                                      <w:sz w:val="28"/>
                                      <w:szCs w:val="28"/>
                                    </w:rPr>
                                    <w:t>Monday to Friday</w:t>
                                  </w:r>
                                  <w:r w:rsidR="00AE4487">
                                    <w:rPr>
                                      <w:b/>
                                      <w:color w:val="082A75" w:themeColor="text2"/>
                                      <w:sz w:val="28"/>
                                      <w:szCs w:val="28"/>
                                    </w:rPr>
                                    <w:t>)</w:t>
                                  </w:r>
                                </w:p>
                                <w:p w14:paraId="023790B9" w14:textId="77777777" w:rsidR="005F3D1D" w:rsidRPr="007C456A" w:rsidRDefault="005F3D1D" w:rsidP="005F3D1D">
                                  <w:pPr>
                                    <w:rPr>
                                      <w:color w:val="0F0D29" w:themeColor="text1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5B8348" id="_x0000_s1030" type="#_x0000_t202" style="position:absolute;margin-left:-13.35pt;margin-top:41.75pt;width:528pt;height:2in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" fillcolor="#34aba2" stroked="f">
                      <v:textbox>
                        <w:txbxContent>
                          <w:p w14:paraId="70B991E7" w14:textId="77777777" w:rsidR="005F3D1D" w:rsidRPr="006C556E" w:rsidRDefault="005F3D1D" w:rsidP="005F3D1D">
                            <w:pPr>
                              <w:pStyle w:val="NoSpacing"/>
                              <w:rPr>
                                <w:b/>
                                <w:color w:val="082A75" w:themeColor="text2"/>
                                <w:sz w:val="40"/>
                                <w:szCs w:val="40"/>
                              </w:rPr>
                            </w:pPr>
                            <w:r w:rsidRPr="006C556E">
                              <w:rPr>
                                <w:b/>
                                <w:color w:val="082A75" w:themeColor="text2"/>
                                <w:sz w:val="40"/>
                                <w:szCs w:val="40"/>
                              </w:rPr>
                              <w:t>Contact us:</w:t>
                            </w:r>
                          </w:p>
                          <w:p w14:paraId="1A1F44C1" w14:textId="77777777" w:rsidR="005F3D1D" w:rsidRPr="006C556E" w:rsidRDefault="005F3D1D" w:rsidP="005F3D1D">
                            <w:pPr>
                              <w:pStyle w:val="NoSpacing"/>
                              <w:rPr>
                                <w:color w:val="082A75" w:themeColor="text2"/>
                                <w:sz w:val="28"/>
                                <w:szCs w:val="28"/>
                              </w:rPr>
                            </w:pPr>
                          </w:p>
                          <w:p w14:paraId="3C9D6114" w14:textId="77777777" w:rsidR="005F3D1D" w:rsidRPr="006C556E" w:rsidRDefault="005F3D1D" w:rsidP="005F3D1D">
                            <w:pPr>
                              <w:pStyle w:val="NoSpacing"/>
                              <w:rPr>
                                <w:b/>
                                <w:color w:val="082A75" w:themeColor="text2"/>
                                <w:sz w:val="28"/>
                                <w:szCs w:val="28"/>
                              </w:rPr>
                            </w:pPr>
                            <w:r w:rsidRPr="006C556E">
                              <w:rPr>
                                <w:b/>
                                <w:color w:val="082A75" w:themeColor="text2"/>
                                <w:sz w:val="28"/>
                                <w:szCs w:val="28"/>
                              </w:rPr>
                              <w:t>Telephone</w:t>
                            </w:r>
                            <w:r w:rsidRPr="006C556E">
                              <w:rPr>
                                <w:b/>
                                <w:color w:val="082A75" w:themeColor="text2"/>
                                <w:sz w:val="28"/>
                                <w:szCs w:val="28"/>
                              </w:rPr>
                              <w:tab/>
                              <w:t xml:space="preserve"> </w:t>
                            </w:r>
                            <w:r w:rsidRPr="006C556E">
                              <w:rPr>
                                <w:b/>
                                <w:color w:val="082A75" w:themeColor="text2"/>
                                <w:sz w:val="28"/>
                                <w:szCs w:val="28"/>
                              </w:rPr>
                              <w:tab/>
                              <w:t>01590 644410</w:t>
                            </w:r>
                          </w:p>
                          <w:p w14:paraId="7CA2023F" w14:textId="4C40B72D" w:rsidR="005F3D1D" w:rsidRPr="006C556E" w:rsidRDefault="005F3D1D" w:rsidP="005F3D1D">
                            <w:pPr>
                              <w:pStyle w:val="NoSpacing"/>
                              <w:rPr>
                                <w:b/>
                                <w:color w:val="082A75" w:themeColor="text2"/>
                                <w:sz w:val="28"/>
                                <w:szCs w:val="28"/>
                              </w:rPr>
                            </w:pPr>
                            <w:r w:rsidRPr="006C556E">
                              <w:rPr>
                                <w:b/>
                                <w:color w:val="082A75" w:themeColor="text2"/>
                                <w:sz w:val="28"/>
                                <w:szCs w:val="28"/>
                              </w:rPr>
                              <w:t>Email</w:t>
                            </w:r>
                            <w:r w:rsidRPr="006C556E">
                              <w:rPr>
                                <w:b/>
                                <w:color w:val="082A75" w:themeColor="text2"/>
                                <w:sz w:val="28"/>
                                <w:szCs w:val="28"/>
                              </w:rPr>
                              <w:tab/>
                            </w:r>
                            <w:r w:rsidRPr="006C556E">
                              <w:rPr>
                                <w:b/>
                                <w:color w:val="082A75" w:themeColor="text2"/>
                                <w:sz w:val="28"/>
                                <w:szCs w:val="28"/>
                              </w:rPr>
                              <w:tab/>
                            </w:r>
                            <w:r w:rsidRPr="006C556E">
                              <w:rPr>
                                <w:b/>
                                <w:color w:val="082A75" w:themeColor="text2"/>
                                <w:sz w:val="28"/>
                                <w:szCs w:val="28"/>
                              </w:rPr>
                              <w:tab/>
                            </w:r>
                            <w:r w:rsidR="0017316A">
                              <w:rPr>
                                <w:b/>
                                <w:color w:val="082A75" w:themeColor="text2"/>
                                <w:sz w:val="28"/>
                                <w:szCs w:val="28"/>
                              </w:rPr>
                              <w:t xml:space="preserve">clerk@milfordonseaparishcouncil.gov.uk </w:t>
                            </w:r>
                          </w:p>
                          <w:p w14:paraId="6E3D1DC0" w14:textId="77777777" w:rsidR="005F3D1D" w:rsidRPr="006C556E" w:rsidRDefault="005F3D1D" w:rsidP="005F3D1D">
                            <w:pPr>
                              <w:pStyle w:val="NoSpacing"/>
                              <w:rPr>
                                <w:b/>
                                <w:color w:val="082A75" w:themeColor="text2"/>
                                <w:sz w:val="28"/>
                                <w:szCs w:val="28"/>
                              </w:rPr>
                            </w:pPr>
                            <w:r w:rsidRPr="006C556E">
                              <w:rPr>
                                <w:b/>
                                <w:color w:val="082A75" w:themeColor="text2"/>
                                <w:sz w:val="28"/>
                                <w:szCs w:val="28"/>
                              </w:rPr>
                              <w:t>Letter to</w:t>
                            </w:r>
                            <w:r w:rsidRPr="006C556E">
                              <w:rPr>
                                <w:b/>
                                <w:color w:val="082A75" w:themeColor="text2"/>
                                <w:sz w:val="28"/>
                                <w:szCs w:val="28"/>
                              </w:rPr>
                              <w:tab/>
                            </w:r>
                            <w:r w:rsidRPr="006C556E">
                              <w:rPr>
                                <w:b/>
                                <w:color w:val="082A75" w:themeColor="text2"/>
                                <w:sz w:val="28"/>
                                <w:szCs w:val="28"/>
                              </w:rPr>
                              <w:tab/>
                              <w:t>The Parish Office, 22 High Street, Milford-on-Sea, SO41 0QD</w:t>
                            </w:r>
                          </w:p>
                          <w:p w14:paraId="39AB3A1F" w14:textId="77777777" w:rsidR="005F3D1D" w:rsidRPr="006C556E" w:rsidRDefault="005F3D1D" w:rsidP="005F3D1D">
                            <w:pPr>
                              <w:pStyle w:val="NoSpacing"/>
                              <w:rPr>
                                <w:b/>
                                <w:color w:val="082A75" w:themeColor="text2"/>
                                <w:sz w:val="28"/>
                                <w:szCs w:val="28"/>
                              </w:rPr>
                            </w:pPr>
                          </w:p>
                          <w:p w14:paraId="78E19C56" w14:textId="5FE94D7E" w:rsidR="005F3D1D" w:rsidRPr="006C556E" w:rsidRDefault="005F3D1D" w:rsidP="005F3D1D">
                            <w:pPr>
                              <w:pStyle w:val="NoSpacing"/>
                              <w:rPr>
                                <w:b/>
                                <w:color w:val="082A75" w:themeColor="text2"/>
                                <w:sz w:val="28"/>
                                <w:szCs w:val="28"/>
                              </w:rPr>
                            </w:pPr>
                            <w:r w:rsidRPr="006C556E">
                              <w:rPr>
                                <w:b/>
                                <w:color w:val="082A75" w:themeColor="text2"/>
                                <w:sz w:val="28"/>
                                <w:szCs w:val="28"/>
                              </w:rPr>
                              <w:t>Opening Hours:</w:t>
                            </w:r>
                            <w:r w:rsidRPr="006C556E">
                              <w:rPr>
                                <w:b/>
                                <w:color w:val="082A75" w:themeColor="text2"/>
                                <w:sz w:val="28"/>
                                <w:szCs w:val="28"/>
                              </w:rPr>
                              <w:tab/>
                            </w:r>
                            <w:r w:rsidR="0068424D">
                              <w:rPr>
                                <w:b/>
                                <w:color w:val="082A75" w:themeColor="text2"/>
                                <w:sz w:val="28"/>
                                <w:szCs w:val="28"/>
                              </w:rPr>
                              <w:t>10am – 12pm</w:t>
                            </w:r>
                            <w:r w:rsidR="00DF6AE2">
                              <w:rPr>
                                <w:b/>
                                <w:color w:val="082A75" w:themeColor="text2"/>
                                <w:sz w:val="28"/>
                                <w:szCs w:val="28"/>
                              </w:rPr>
                              <w:t xml:space="preserve"> and 1pm -3pm </w:t>
                            </w:r>
                            <w:r w:rsidR="00AE4487">
                              <w:rPr>
                                <w:b/>
                                <w:color w:val="082A75" w:themeColor="text2"/>
                                <w:sz w:val="28"/>
                                <w:szCs w:val="28"/>
                              </w:rPr>
                              <w:t>(</w:t>
                            </w:r>
                            <w:r w:rsidRPr="006C556E">
                              <w:rPr>
                                <w:b/>
                                <w:color w:val="082A75" w:themeColor="text2"/>
                                <w:sz w:val="28"/>
                                <w:szCs w:val="28"/>
                              </w:rPr>
                              <w:t>Monday to Friday</w:t>
                            </w:r>
                            <w:r w:rsidR="00AE4487">
                              <w:rPr>
                                <w:b/>
                                <w:color w:val="082A75" w:themeColor="text2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14:paraId="023790B9" w14:textId="77777777" w:rsidR="005F3D1D" w:rsidRPr="007C456A" w:rsidRDefault="005F3D1D" w:rsidP="005F3D1D">
                            <w:pPr>
                              <w:rPr>
                                <w:color w:val="0F0D29" w:themeColor="text1"/>
                                <w:szCs w:val="28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C9590B">
              <w:rPr>
                <w:sz w:val="24"/>
                <w:szCs w:val="24"/>
              </w:rPr>
              <w:t xml:space="preserve">The Parish Newsletter is in the bi-monthly </w:t>
            </w:r>
            <w:r w:rsidRPr="00D3418F">
              <w:rPr>
                <w:i/>
                <w:sz w:val="24"/>
                <w:szCs w:val="24"/>
              </w:rPr>
              <w:t>Village Voice</w:t>
            </w:r>
            <w:r>
              <w:rPr>
                <w:sz w:val="24"/>
                <w:szCs w:val="24"/>
              </w:rPr>
              <w:t xml:space="preserve"> and on our website </w:t>
            </w:r>
            <w:hyperlink r:id="rId11" w:history="1">
              <w:r w:rsidR="00EC445B" w:rsidRPr="001C0A1B">
                <w:rPr>
                  <w:rStyle w:val="Hyperlink"/>
                  <w:b/>
                  <w:sz w:val="24"/>
                  <w:szCs w:val="24"/>
                </w:rPr>
                <w:t>www.milfordonseaparishcouncil.gov.uk</w:t>
              </w:r>
            </w:hyperlink>
          </w:p>
          <w:p w14:paraId="4F65E2A5" w14:textId="77777777" w:rsidR="00EC445B" w:rsidRDefault="00EC445B" w:rsidP="005F3D1D">
            <w:pPr>
              <w:pStyle w:val="NoSpacing"/>
              <w:rPr>
                <w:b/>
                <w:sz w:val="24"/>
                <w:szCs w:val="24"/>
              </w:rPr>
            </w:pPr>
          </w:p>
          <w:p w14:paraId="093A1B53" w14:textId="3CEB40CA" w:rsidR="00571D3C" w:rsidRDefault="00EC445B" w:rsidP="00EC445B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  <w:r w:rsidRPr="00C9590B">
              <w:rPr>
                <w:sz w:val="24"/>
                <w:szCs w:val="24"/>
              </w:rPr>
              <w:t>esidents are welcome to attend all parish council meetings</w:t>
            </w:r>
            <w:r>
              <w:rPr>
                <w:sz w:val="24"/>
                <w:szCs w:val="24"/>
              </w:rPr>
              <w:t xml:space="preserve"> which are held in the Village Hall</w:t>
            </w:r>
            <w:r w:rsidRPr="00C9590B">
              <w:rPr>
                <w:sz w:val="24"/>
                <w:szCs w:val="24"/>
              </w:rPr>
              <w:t xml:space="preserve"> and may address the committees in the public participation sections.</w:t>
            </w:r>
          </w:p>
          <w:p w14:paraId="4CC47190" w14:textId="77777777" w:rsidR="005762B0" w:rsidRDefault="005762B0" w:rsidP="00EC445B">
            <w:pPr>
              <w:pStyle w:val="NoSpacing"/>
              <w:rPr>
                <w:sz w:val="24"/>
                <w:szCs w:val="24"/>
              </w:rPr>
            </w:pPr>
          </w:p>
          <w:p w14:paraId="2ED4A160" w14:textId="10DF4433" w:rsidR="005762B0" w:rsidRDefault="005762B0" w:rsidP="00EC445B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Notice is require</w:t>
            </w:r>
            <w:r w:rsidR="00A96AEB">
              <w:rPr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 xml:space="preserve"> if you wish to </w:t>
            </w:r>
            <w:r w:rsidR="00931EE6">
              <w:rPr>
                <w:sz w:val="24"/>
                <w:szCs w:val="24"/>
              </w:rPr>
              <w:t>speak at a public meeting via the Parish Office</w:t>
            </w:r>
            <w:r w:rsidR="00A96AEB">
              <w:rPr>
                <w:sz w:val="24"/>
                <w:szCs w:val="24"/>
              </w:rPr>
              <w:t>. A</w:t>
            </w:r>
            <w:r w:rsidR="00931EE6">
              <w:rPr>
                <w:sz w:val="24"/>
                <w:szCs w:val="24"/>
              </w:rPr>
              <w:t xml:space="preserve"> maximum </w:t>
            </w:r>
            <w:r w:rsidR="00A96AEB">
              <w:rPr>
                <w:sz w:val="24"/>
                <w:szCs w:val="24"/>
              </w:rPr>
              <w:t>o</w:t>
            </w:r>
            <w:r w:rsidR="00931EE6">
              <w:rPr>
                <w:sz w:val="24"/>
                <w:szCs w:val="24"/>
              </w:rPr>
              <w:t xml:space="preserve">f 3 minutes is allowed </w:t>
            </w:r>
            <w:r w:rsidR="00A96AEB">
              <w:rPr>
                <w:sz w:val="24"/>
                <w:szCs w:val="24"/>
              </w:rPr>
              <w:t>under public participation.</w:t>
            </w:r>
          </w:p>
          <w:p w14:paraId="24DB8D89" w14:textId="77777777" w:rsidR="00286D38" w:rsidRDefault="00286D38" w:rsidP="00EC445B">
            <w:pPr>
              <w:pStyle w:val="NoSpacing"/>
              <w:rPr>
                <w:sz w:val="24"/>
                <w:szCs w:val="24"/>
              </w:rPr>
            </w:pPr>
          </w:p>
          <w:p w14:paraId="7765E366" w14:textId="3BACA62C" w:rsidR="00571D3C" w:rsidRDefault="00571D3C" w:rsidP="00EC445B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Details of Parish and Planning Committee Meeting are on the Website and on Village Notice Boards.</w:t>
            </w:r>
          </w:p>
          <w:p w14:paraId="573F3ABA" w14:textId="36DAE763" w:rsidR="005F3D1D" w:rsidRPr="00821215" w:rsidRDefault="005F3D1D" w:rsidP="00DF027C">
            <w:pPr>
              <w:pStyle w:val="EmphasisText"/>
              <w:rPr>
                <w:b w:val="0"/>
                <w:sz w:val="16"/>
                <w:szCs w:val="16"/>
              </w:rPr>
            </w:pPr>
          </w:p>
        </w:tc>
      </w:tr>
    </w:tbl>
    <w:p w14:paraId="7AE82517" w14:textId="77777777" w:rsidR="003518FF" w:rsidRPr="00C9590B" w:rsidRDefault="003518FF" w:rsidP="00D3418F">
      <w:pPr>
        <w:pStyle w:val="NoSpacing"/>
        <w:rPr>
          <w:sz w:val="24"/>
          <w:szCs w:val="24"/>
        </w:rPr>
      </w:pPr>
    </w:p>
    <w:sectPr w:rsidR="003518FF" w:rsidRPr="00C9590B" w:rsidSect="00CF4BB0">
      <w:headerReference w:type="default" r:id="rId12"/>
      <w:footerReference w:type="default" r:id="rId13"/>
      <w:pgSz w:w="12240" w:h="15840" w:code="1"/>
      <w:pgMar w:top="709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6B3ABA" w14:textId="77777777" w:rsidR="005974A8" w:rsidRDefault="005974A8">
      <w:r>
        <w:separator/>
      </w:r>
    </w:p>
    <w:p w14:paraId="07B8AA25" w14:textId="77777777" w:rsidR="005974A8" w:rsidRDefault="005974A8"/>
  </w:endnote>
  <w:endnote w:type="continuationSeparator" w:id="0">
    <w:p w14:paraId="62501FDC" w14:textId="77777777" w:rsidR="005974A8" w:rsidRDefault="005974A8">
      <w:r>
        <w:continuationSeparator/>
      </w:r>
    </w:p>
    <w:p w14:paraId="36E322A0" w14:textId="77777777" w:rsidR="005974A8" w:rsidRDefault="005974A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2874891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2B4A5B7" w14:textId="77777777" w:rsidR="00DF027C" w:rsidRDefault="00DF027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E571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67460D5C" w14:textId="77777777" w:rsidR="00DF027C" w:rsidRDefault="00DF027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7A9280" w14:textId="77777777" w:rsidR="005974A8" w:rsidRDefault="005974A8">
      <w:r>
        <w:separator/>
      </w:r>
    </w:p>
    <w:p w14:paraId="30530933" w14:textId="77777777" w:rsidR="005974A8" w:rsidRDefault="005974A8"/>
  </w:footnote>
  <w:footnote w:type="continuationSeparator" w:id="0">
    <w:p w14:paraId="6FF2B785" w14:textId="77777777" w:rsidR="005974A8" w:rsidRDefault="005974A8">
      <w:r>
        <w:continuationSeparator/>
      </w:r>
    </w:p>
    <w:p w14:paraId="4D7756A3" w14:textId="77777777" w:rsidR="005974A8" w:rsidRDefault="005974A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990" w:type="dxa"/>
      <w:tblBorders>
        <w:top w:val="single" w:sz="36" w:space="0" w:color="082A75" w:themeColor="text2"/>
        <w:left w:val="single" w:sz="36" w:space="0" w:color="082A75" w:themeColor="text2"/>
        <w:bottom w:val="single" w:sz="36" w:space="0" w:color="082A75" w:themeColor="text2"/>
        <w:right w:val="single" w:sz="36" w:space="0" w:color="082A75" w:themeColor="text2"/>
        <w:insideH w:val="single" w:sz="36" w:space="0" w:color="082A75" w:themeColor="text2"/>
        <w:insideV w:val="single" w:sz="36" w:space="0" w:color="082A75" w:themeColor="text2"/>
      </w:tblBorders>
      <w:tblLook w:val="0000" w:firstRow="0" w:lastRow="0" w:firstColumn="0" w:lastColumn="0" w:noHBand="0" w:noVBand="0"/>
    </w:tblPr>
    <w:tblGrid>
      <w:gridCol w:w="9990"/>
    </w:tblGrid>
    <w:tr w:rsidR="00D077E9" w14:paraId="3503643C" w14:textId="77777777" w:rsidTr="00D077E9">
      <w:trPr>
        <w:trHeight w:val="978"/>
      </w:trPr>
      <w:tc>
        <w:tcPr>
          <w:tcW w:w="9990" w:type="dxa"/>
          <w:tcBorders>
            <w:top w:val="nil"/>
            <w:left w:val="nil"/>
            <w:bottom w:val="single" w:sz="36" w:space="0" w:color="34ABA2" w:themeColor="accent3"/>
            <w:right w:val="nil"/>
          </w:tcBorders>
        </w:tcPr>
        <w:p w14:paraId="68C6FDCC" w14:textId="77777777" w:rsidR="00D077E9" w:rsidRDefault="00D077E9">
          <w:pPr>
            <w:pStyle w:val="Header"/>
          </w:pPr>
        </w:p>
      </w:tc>
    </w:tr>
  </w:tbl>
  <w:p w14:paraId="5E292591" w14:textId="77777777" w:rsidR="00D077E9" w:rsidRDefault="00D077E9" w:rsidP="00D077E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B202B"/>
    <w:multiLevelType w:val="hybridMultilevel"/>
    <w:tmpl w:val="9F504906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F613AD1"/>
    <w:multiLevelType w:val="hybridMultilevel"/>
    <w:tmpl w:val="31F867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6367C4"/>
    <w:multiLevelType w:val="hybridMultilevel"/>
    <w:tmpl w:val="46FC88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71167A"/>
    <w:multiLevelType w:val="hybridMultilevel"/>
    <w:tmpl w:val="0D8ABFC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953D46"/>
    <w:multiLevelType w:val="hybridMultilevel"/>
    <w:tmpl w:val="C520E8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0B76BE"/>
    <w:multiLevelType w:val="hybridMultilevel"/>
    <w:tmpl w:val="A352FE1E"/>
    <w:lvl w:ilvl="0" w:tplc="08090001">
      <w:start w:val="1"/>
      <w:numFmt w:val="bullet"/>
      <w:lvlText w:val=""/>
      <w:lvlJc w:val="left"/>
      <w:pPr>
        <w:ind w:left="81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7" w:hanging="360"/>
      </w:pPr>
      <w:rPr>
        <w:rFonts w:ascii="Wingdings" w:hAnsi="Wingdings" w:hint="default"/>
      </w:rPr>
    </w:lvl>
  </w:abstractNum>
  <w:abstractNum w:abstractNumId="6" w15:restartNumberingAfterBreak="0">
    <w:nsid w:val="743C7E7D"/>
    <w:multiLevelType w:val="hybridMultilevel"/>
    <w:tmpl w:val="D0AA9BE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F054000"/>
    <w:multiLevelType w:val="hybridMultilevel"/>
    <w:tmpl w:val="0D9689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44927482">
    <w:abstractNumId w:val="6"/>
  </w:num>
  <w:num w:numId="2" w16cid:durableId="1539776938">
    <w:abstractNumId w:val="5"/>
  </w:num>
  <w:num w:numId="3" w16cid:durableId="643125549">
    <w:abstractNumId w:val="4"/>
  </w:num>
  <w:num w:numId="4" w16cid:durableId="938684608">
    <w:abstractNumId w:val="1"/>
  </w:num>
  <w:num w:numId="5" w16cid:durableId="245116347">
    <w:abstractNumId w:val="2"/>
  </w:num>
  <w:num w:numId="6" w16cid:durableId="1406995323">
    <w:abstractNumId w:val="3"/>
  </w:num>
  <w:num w:numId="7" w16cid:durableId="1814062369">
    <w:abstractNumId w:val="0"/>
  </w:num>
  <w:num w:numId="8" w16cid:durableId="126642005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2235"/>
    <w:rsid w:val="000043F4"/>
    <w:rsid w:val="00004470"/>
    <w:rsid w:val="00005994"/>
    <w:rsid w:val="00006DB5"/>
    <w:rsid w:val="00023839"/>
    <w:rsid w:val="0002478C"/>
    <w:rsid w:val="0002482E"/>
    <w:rsid w:val="00030DFE"/>
    <w:rsid w:val="0003263B"/>
    <w:rsid w:val="0004226A"/>
    <w:rsid w:val="000476A1"/>
    <w:rsid w:val="00050324"/>
    <w:rsid w:val="00056E62"/>
    <w:rsid w:val="00060F5B"/>
    <w:rsid w:val="00096C99"/>
    <w:rsid w:val="000A0150"/>
    <w:rsid w:val="000A31B0"/>
    <w:rsid w:val="000B1757"/>
    <w:rsid w:val="000B4B90"/>
    <w:rsid w:val="000C0F52"/>
    <w:rsid w:val="000C3E3B"/>
    <w:rsid w:val="000C681A"/>
    <w:rsid w:val="000C6882"/>
    <w:rsid w:val="000D1272"/>
    <w:rsid w:val="000D1741"/>
    <w:rsid w:val="000D2AFF"/>
    <w:rsid w:val="000D5541"/>
    <w:rsid w:val="000D6C70"/>
    <w:rsid w:val="000D7D2F"/>
    <w:rsid w:val="000E2F1F"/>
    <w:rsid w:val="000E3944"/>
    <w:rsid w:val="000E4F61"/>
    <w:rsid w:val="000E63C9"/>
    <w:rsid w:val="000E6E2F"/>
    <w:rsid w:val="000F0EE6"/>
    <w:rsid w:val="00110748"/>
    <w:rsid w:val="00113BFB"/>
    <w:rsid w:val="00130E9D"/>
    <w:rsid w:val="00134DE2"/>
    <w:rsid w:val="00137EA5"/>
    <w:rsid w:val="00146C64"/>
    <w:rsid w:val="00150A6D"/>
    <w:rsid w:val="00171C4A"/>
    <w:rsid w:val="0017316A"/>
    <w:rsid w:val="0018099B"/>
    <w:rsid w:val="00181DD1"/>
    <w:rsid w:val="00185B35"/>
    <w:rsid w:val="001B1967"/>
    <w:rsid w:val="001B6ACA"/>
    <w:rsid w:val="001D0BAB"/>
    <w:rsid w:val="001E3BDD"/>
    <w:rsid w:val="001E3D82"/>
    <w:rsid w:val="001E772F"/>
    <w:rsid w:val="001F1650"/>
    <w:rsid w:val="001F2BC8"/>
    <w:rsid w:val="001F2CBE"/>
    <w:rsid w:val="001F4483"/>
    <w:rsid w:val="001F5F6B"/>
    <w:rsid w:val="00200C75"/>
    <w:rsid w:val="00204745"/>
    <w:rsid w:val="00205C25"/>
    <w:rsid w:val="00210FB9"/>
    <w:rsid w:val="002151CE"/>
    <w:rsid w:val="00216441"/>
    <w:rsid w:val="002202F9"/>
    <w:rsid w:val="00230745"/>
    <w:rsid w:val="00233800"/>
    <w:rsid w:val="002341F2"/>
    <w:rsid w:val="0023524F"/>
    <w:rsid w:val="00235FD9"/>
    <w:rsid w:val="00243149"/>
    <w:rsid w:val="00243EBC"/>
    <w:rsid w:val="00246A35"/>
    <w:rsid w:val="002472F7"/>
    <w:rsid w:val="002503A1"/>
    <w:rsid w:val="00251D85"/>
    <w:rsid w:val="00253036"/>
    <w:rsid w:val="002537FD"/>
    <w:rsid w:val="00254450"/>
    <w:rsid w:val="002603C0"/>
    <w:rsid w:val="00264E60"/>
    <w:rsid w:val="00266421"/>
    <w:rsid w:val="00272652"/>
    <w:rsid w:val="00284348"/>
    <w:rsid w:val="00286D38"/>
    <w:rsid w:val="00291267"/>
    <w:rsid w:val="0029140E"/>
    <w:rsid w:val="002A341C"/>
    <w:rsid w:val="002A3428"/>
    <w:rsid w:val="002A5135"/>
    <w:rsid w:val="002B12E2"/>
    <w:rsid w:val="002D01C3"/>
    <w:rsid w:val="002D202E"/>
    <w:rsid w:val="002D207A"/>
    <w:rsid w:val="002D2F44"/>
    <w:rsid w:val="002D2F66"/>
    <w:rsid w:val="002D40CD"/>
    <w:rsid w:val="002E11C3"/>
    <w:rsid w:val="002E281F"/>
    <w:rsid w:val="002F101F"/>
    <w:rsid w:val="002F3F0E"/>
    <w:rsid w:val="002F51F5"/>
    <w:rsid w:val="00312137"/>
    <w:rsid w:val="00312316"/>
    <w:rsid w:val="003130A4"/>
    <w:rsid w:val="00321F88"/>
    <w:rsid w:val="00323531"/>
    <w:rsid w:val="0032773B"/>
    <w:rsid w:val="00330359"/>
    <w:rsid w:val="00333A82"/>
    <w:rsid w:val="0033762F"/>
    <w:rsid w:val="00343364"/>
    <w:rsid w:val="00346A58"/>
    <w:rsid w:val="003518FF"/>
    <w:rsid w:val="0036097B"/>
    <w:rsid w:val="00364B46"/>
    <w:rsid w:val="0036527F"/>
    <w:rsid w:val="00366C7E"/>
    <w:rsid w:val="00371048"/>
    <w:rsid w:val="0037131D"/>
    <w:rsid w:val="00372CA2"/>
    <w:rsid w:val="0037526D"/>
    <w:rsid w:val="00375EA9"/>
    <w:rsid w:val="0037697D"/>
    <w:rsid w:val="00384EA3"/>
    <w:rsid w:val="003A39A1"/>
    <w:rsid w:val="003A7D11"/>
    <w:rsid w:val="003C2191"/>
    <w:rsid w:val="003C38B9"/>
    <w:rsid w:val="003C4F7C"/>
    <w:rsid w:val="003C797F"/>
    <w:rsid w:val="003D000F"/>
    <w:rsid w:val="003D3863"/>
    <w:rsid w:val="003D442A"/>
    <w:rsid w:val="003E1E08"/>
    <w:rsid w:val="003F129E"/>
    <w:rsid w:val="003F29ED"/>
    <w:rsid w:val="00401324"/>
    <w:rsid w:val="00401D58"/>
    <w:rsid w:val="004078D8"/>
    <w:rsid w:val="00407A6D"/>
    <w:rsid w:val="004110DE"/>
    <w:rsid w:val="00412F9F"/>
    <w:rsid w:val="00421945"/>
    <w:rsid w:val="004253F5"/>
    <w:rsid w:val="004303A2"/>
    <w:rsid w:val="0044085A"/>
    <w:rsid w:val="00443E9D"/>
    <w:rsid w:val="00445263"/>
    <w:rsid w:val="004509CA"/>
    <w:rsid w:val="00461F93"/>
    <w:rsid w:val="004624AC"/>
    <w:rsid w:val="00462A37"/>
    <w:rsid w:val="0047527C"/>
    <w:rsid w:val="00480598"/>
    <w:rsid w:val="004856A2"/>
    <w:rsid w:val="00486ADB"/>
    <w:rsid w:val="00490379"/>
    <w:rsid w:val="00493B49"/>
    <w:rsid w:val="004968B3"/>
    <w:rsid w:val="004A179E"/>
    <w:rsid w:val="004A418F"/>
    <w:rsid w:val="004A6399"/>
    <w:rsid w:val="004A7915"/>
    <w:rsid w:val="004B0360"/>
    <w:rsid w:val="004B21A5"/>
    <w:rsid w:val="004B4D1E"/>
    <w:rsid w:val="004B4DDA"/>
    <w:rsid w:val="004B5062"/>
    <w:rsid w:val="004C13FD"/>
    <w:rsid w:val="004C6EA4"/>
    <w:rsid w:val="004C7FEE"/>
    <w:rsid w:val="004D0364"/>
    <w:rsid w:val="004D2463"/>
    <w:rsid w:val="004D46DA"/>
    <w:rsid w:val="004D71E1"/>
    <w:rsid w:val="004E09A6"/>
    <w:rsid w:val="004E1530"/>
    <w:rsid w:val="004E69AC"/>
    <w:rsid w:val="004F368B"/>
    <w:rsid w:val="005013EB"/>
    <w:rsid w:val="005037F0"/>
    <w:rsid w:val="00503C6B"/>
    <w:rsid w:val="00510D42"/>
    <w:rsid w:val="00516A86"/>
    <w:rsid w:val="005275F6"/>
    <w:rsid w:val="00530A4A"/>
    <w:rsid w:val="00530C8C"/>
    <w:rsid w:val="00530E03"/>
    <w:rsid w:val="00533E1E"/>
    <w:rsid w:val="00543944"/>
    <w:rsid w:val="00546F36"/>
    <w:rsid w:val="00554899"/>
    <w:rsid w:val="0056122E"/>
    <w:rsid w:val="00565784"/>
    <w:rsid w:val="00571D3C"/>
    <w:rsid w:val="00572102"/>
    <w:rsid w:val="00573D0A"/>
    <w:rsid w:val="005762B0"/>
    <w:rsid w:val="005875A0"/>
    <w:rsid w:val="0059680F"/>
    <w:rsid w:val="005974A8"/>
    <w:rsid w:val="005A1455"/>
    <w:rsid w:val="005A474F"/>
    <w:rsid w:val="005A5C1C"/>
    <w:rsid w:val="005B2305"/>
    <w:rsid w:val="005B33F5"/>
    <w:rsid w:val="005B5380"/>
    <w:rsid w:val="005C3621"/>
    <w:rsid w:val="005D7113"/>
    <w:rsid w:val="005E2B72"/>
    <w:rsid w:val="005E3694"/>
    <w:rsid w:val="005E6785"/>
    <w:rsid w:val="005F0F0B"/>
    <w:rsid w:val="005F13E5"/>
    <w:rsid w:val="005F1AD3"/>
    <w:rsid w:val="005F1BB0"/>
    <w:rsid w:val="005F3D1D"/>
    <w:rsid w:val="005F413D"/>
    <w:rsid w:val="005F74E2"/>
    <w:rsid w:val="0060153F"/>
    <w:rsid w:val="00610249"/>
    <w:rsid w:val="00610770"/>
    <w:rsid w:val="00613066"/>
    <w:rsid w:val="00613804"/>
    <w:rsid w:val="00615BE8"/>
    <w:rsid w:val="00617AED"/>
    <w:rsid w:val="0062525B"/>
    <w:rsid w:val="006330FC"/>
    <w:rsid w:val="00633597"/>
    <w:rsid w:val="00641A79"/>
    <w:rsid w:val="0065070A"/>
    <w:rsid w:val="00651C3B"/>
    <w:rsid w:val="00655F1E"/>
    <w:rsid w:val="00656C4D"/>
    <w:rsid w:val="00657679"/>
    <w:rsid w:val="00662EB4"/>
    <w:rsid w:val="00665E22"/>
    <w:rsid w:val="0067445C"/>
    <w:rsid w:val="006745DC"/>
    <w:rsid w:val="006769FE"/>
    <w:rsid w:val="006778D7"/>
    <w:rsid w:val="0068424D"/>
    <w:rsid w:val="00695B35"/>
    <w:rsid w:val="006A0458"/>
    <w:rsid w:val="006A1E17"/>
    <w:rsid w:val="006B43CE"/>
    <w:rsid w:val="006B5413"/>
    <w:rsid w:val="006B607A"/>
    <w:rsid w:val="006B7A66"/>
    <w:rsid w:val="006C2796"/>
    <w:rsid w:val="006C30D0"/>
    <w:rsid w:val="006C556E"/>
    <w:rsid w:val="006C5BB1"/>
    <w:rsid w:val="006D31DE"/>
    <w:rsid w:val="006D7023"/>
    <w:rsid w:val="006E1362"/>
    <w:rsid w:val="006E33C6"/>
    <w:rsid w:val="006E41DF"/>
    <w:rsid w:val="006E5716"/>
    <w:rsid w:val="006E6DE5"/>
    <w:rsid w:val="006F47CB"/>
    <w:rsid w:val="006F55B6"/>
    <w:rsid w:val="006F5F58"/>
    <w:rsid w:val="006F7179"/>
    <w:rsid w:val="00701A73"/>
    <w:rsid w:val="00702C06"/>
    <w:rsid w:val="00703E00"/>
    <w:rsid w:val="0070658E"/>
    <w:rsid w:val="00710798"/>
    <w:rsid w:val="00711777"/>
    <w:rsid w:val="007129E8"/>
    <w:rsid w:val="00716395"/>
    <w:rsid w:val="0072037E"/>
    <w:rsid w:val="00724448"/>
    <w:rsid w:val="007302B3"/>
    <w:rsid w:val="00730733"/>
    <w:rsid w:val="00730E3A"/>
    <w:rsid w:val="00731946"/>
    <w:rsid w:val="00731A3A"/>
    <w:rsid w:val="00735036"/>
    <w:rsid w:val="0073638A"/>
    <w:rsid w:val="00736AAF"/>
    <w:rsid w:val="00755F35"/>
    <w:rsid w:val="00765B2A"/>
    <w:rsid w:val="00783A34"/>
    <w:rsid w:val="00783DB9"/>
    <w:rsid w:val="007870C9"/>
    <w:rsid w:val="00796E77"/>
    <w:rsid w:val="007A4922"/>
    <w:rsid w:val="007B2843"/>
    <w:rsid w:val="007C456A"/>
    <w:rsid w:val="007C5AFC"/>
    <w:rsid w:val="007C6B52"/>
    <w:rsid w:val="007D16C5"/>
    <w:rsid w:val="007E080C"/>
    <w:rsid w:val="007F2E8E"/>
    <w:rsid w:val="007F4360"/>
    <w:rsid w:val="007F5C8B"/>
    <w:rsid w:val="0080449B"/>
    <w:rsid w:val="00807022"/>
    <w:rsid w:val="0080703E"/>
    <w:rsid w:val="00811776"/>
    <w:rsid w:val="00812C69"/>
    <w:rsid w:val="008149FC"/>
    <w:rsid w:val="0081694B"/>
    <w:rsid w:val="00821215"/>
    <w:rsid w:val="00826AD5"/>
    <w:rsid w:val="0082753E"/>
    <w:rsid w:val="008345F3"/>
    <w:rsid w:val="00836922"/>
    <w:rsid w:val="008476B0"/>
    <w:rsid w:val="00850E22"/>
    <w:rsid w:val="008528B5"/>
    <w:rsid w:val="00854DE7"/>
    <w:rsid w:val="00862FE4"/>
    <w:rsid w:val="0086389A"/>
    <w:rsid w:val="008638D5"/>
    <w:rsid w:val="0087220D"/>
    <w:rsid w:val="0087269F"/>
    <w:rsid w:val="0087605E"/>
    <w:rsid w:val="00885F3C"/>
    <w:rsid w:val="00891726"/>
    <w:rsid w:val="008959F3"/>
    <w:rsid w:val="00896230"/>
    <w:rsid w:val="008A75E7"/>
    <w:rsid w:val="008A7DDC"/>
    <w:rsid w:val="008B1FEE"/>
    <w:rsid w:val="008D0C93"/>
    <w:rsid w:val="008D15C4"/>
    <w:rsid w:val="008E4978"/>
    <w:rsid w:val="008E6CB8"/>
    <w:rsid w:val="008F0571"/>
    <w:rsid w:val="00900DCD"/>
    <w:rsid w:val="009014DD"/>
    <w:rsid w:val="00903C32"/>
    <w:rsid w:val="00904005"/>
    <w:rsid w:val="00905923"/>
    <w:rsid w:val="00906C68"/>
    <w:rsid w:val="00911438"/>
    <w:rsid w:val="00913784"/>
    <w:rsid w:val="00915AC3"/>
    <w:rsid w:val="00916897"/>
    <w:rsid w:val="00916B16"/>
    <w:rsid w:val="009173B9"/>
    <w:rsid w:val="0092083E"/>
    <w:rsid w:val="009263B9"/>
    <w:rsid w:val="00930C9C"/>
    <w:rsid w:val="00931EE6"/>
    <w:rsid w:val="009331B2"/>
    <w:rsid w:val="0093335D"/>
    <w:rsid w:val="0093613E"/>
    <w:rsid w:val="00943026"/>
    <w:rsid w:val="0094440E"/>
    <w:rsid w:val="00944E51"/>
    <w:rsid w:val="009475B7"/>
    <w:rsid w:val="0095181A"/>
    <w:rsid w:val="00952C0C"/>
    <w:rsid w:val="0095595B"/>
    <w:rsid w:val="00957782"/>
    <w:rsid w:val="009604AB"/>
    <w:rsid w:val="00962E49"/>
    <w:rsid w:val="009653C5"/>
    <w:rsid w:val="00966B81"/>
    <w:rsid w:val="00971329"/>
    <w:rsid w:val="0097302E"/>
    <w:rsid w:val="00973117"/>
    <w:rsid w:val="0097634A"/>
    <w:rsid w:val="00976A46"/>
    <w:rsid w:val="00987FD6"/>
    <w:rsid w:val="00991A4D"/>
    <w:rsid w:val="00993D92"/>
    <w:rsid w:val="0099691B"/>
    <w:rsid w:val="009A06A5"/>
    <w:rsid w:val="009A208B"/>
    <w:rsid w:val="009A5419"/>
    <w:rsid w:val="009A7DC7"/>
    <w:rsid w:val="009B26EF"/>
    <w:rsid w:val="009B2BDA"/>
    <w:rsid w:val="009B6900"/>
    <w:rsid w:val="009C5E61"/>
    <w:rsid w:val="009C7720"/>
    <w:rsid w:val="009D4EF9"/>
    <w:rsid w:val="009D55DC"/>
    <w:rsid w:val="009E1F2B"/>
    <w:rsid w:val="009F3114"/>
    <w:rsid w:val="009F32A4"/>
    <w:rsid w:val="00A03C98"/>
    <w:rsid w:val="00A11C17"/>
    <w:rsid w:val="00A12F66"/>
    <w:rsid w:val="00A165F4"/>
    <w:rsid w:val="00A167CA"/>
    <w:rsid w:val="00A21D03"/>
    <w:rsid w:val="00A23AFA"/>
    <w:rsid w:val="00A257A8"/>
    <w:rsid w:val="00A31B3E"/>
    <w:rsid w:val="00A40E75"/>
    <w:rsid w:val="00A42C03"/>
    <w:rsid w:val="00A532F3"/>
    <w:rsid w:val="00A61448"/>
    <w:rsid w:val="00A65242"/>
    <w:rsid w:val="00A66310"/>
    <w:rsid w:val="00A8489E"/>
    <w:rsid w:val="00A86B70"/>
    <w:rsid w:val="00A90141"/>
    <w:rsid w:val="00A909CC"/>
    <w:rsid w:val="00A91083"/>
    <w:rsid w:val="00A927D5"/>
    <w:rsid w:val="00A92AD2"/>
    <w:rsid w:val="00A93780"/>
    <w:rsid w:val="00A95FBB"/>
    <w:rsid w:val="00A9625A"/>
    <w:rsid w:val="00A96AEB"/>
    <w:rsid w:val="00AA1926"/>
    <w:rsid w:val="00AA304D"/>
    <w:rsid w:val="00AB35AF"/>
    <w:rsid w:val="00AB458D"/>
    <w:rsid w:val="00AC29F3"/>
    <w:rsid w:val="00AC4194"/>
    <w:rsid w:val="00AD3991"/>
    <w:rsid w:val="00AD3D35"/>
    <w:rsid w:val="00AE4487"/>
    <w:rsid w:val="00AE4F74"/>
    <w:rsid w:val="00AF04CF"/>
    <w:rsid w:val="00B02235"/>
    <w:rsid w:val="00B0394B"/>
    <w:rsid w:val="00B056EC"/>
    <w:rsid w:val="00B10010"/>
    <w:rsid w:val="00B119FE"/>
    <w:rsid w:val="00B12C95"/>
    <w:rsid w:val="00B21935"/>
    <w:rsid w:val="00B231E5"/>
    <w:rsid w:val="00B312AD"/>
    <w:rsid w:val="00B3407E"/>
    <w:rsid w:val="00B3427E"/>
    <w:rsid w:val="00B420B1"/>
    <w:rsid w:val="00B43B1F"/>
    <w:rsid w:val="00B52406"/>
    <w:rsid w:val="00B55E8F"/>
    <w:rsid w:val="00B56399"/>
    <w:rsid w:val="00B60E92"/>
    <w:rsid w:val="00B64E6E"/>
    <w:rsid w:val="00B66F24"/>
    <w:rsid w:val="00B66F5C"/>
    <w:rsid w:val="00B67558"/>
    <w:rsid w:val="00B706AB"/>
    <w:rsid w:val="00B7162D"/>
    <w:rsid w:val="00B747FB"/>
    <w:rsid w:val="00B80376"/>
    <w:rsid w:val="00B80C61"/>
    <w:rsid w:val="00B82F53"/>
    <w:rsid w:val="00B8657E"/>
    <w:rsid w:val="00B86BCA"/>
    <w:rsid w:val="00B90762"/>
    <w:rsid w:val="00B90E55"/>
    <w:rsid w:val="00B9353E"/>
    <w:rsid w:val="00B94C32"/>
    <w:rsid w:val="00B9531C"/>
    <w:rsid w:val="00BA66BE"/>
    <w:rsid w:val="00BA6956"/>
    <w:rsid w:val="00BB0417"/>
    <w:rsid w:val="00BB2502"/>
    <w:rsid w:val="00BB3C76"/>
    <w:rsid w:val="00BB60BB"/>
    <w:rsid w:val="00BC2E96"/>
    <w:rsid w:val="00BC6492"/>
    <w:rsid w:val="00BE2695"/>
    <w:rsid w:val="00BE6CD4"/>
    <w:rsid w:val="00BF6ED1"/>
    <w:rsid w:val="00C02B87"/>
    <w:rsid w:val="00C03374"/>
    <w:rsid w:val="00C05D46"/>
    <w:rsid w:val="00C07B4F"/>
    <w:rsid w:val="00C17E75"/>
    <w:rsid w:val="00C31F46"/>
    <w:rsid w:val="00C4086D"/>
    <w:rsid w:val="00C408ED"/>
    <w:rsid w:val="00C72C66"/>
    <w:rsid w:val="00C811B9"/>
    <w:rsid w:val="00C853CB"/>
    <w:rsid w:val="00C92FD5"/>
    <w:rsid w:val="00CA1896"/>
    <w:rsid w:val="00CA5B84"/>
    <w:rsid w:val="00CA66C6"/>
    <w:rsid w:val="00CA72BB"/>
    <w:rsid w:val="00CB5B28"/>
    <w:rsid w:val="00CB6EAE"/>
    <w:rsid w:val="00CC2733"/>
    <w:rsid w:val="00CC3232"/>
    <w:rsid w:val="00CD3B4A"/>
    <w:rsid w:val="00CD7E4D"/>
    <w:rsid w:val="00CE45E3"/>
    <w:rsid w:val="00CE788A"/>
    <w:rsid w:val="00CE7F56"/>
    <w:rsid w:val="00CF4BB0"/>
    <w:rsid w:val="00CF5371"/>
    <w:rsid w:val="00CF777A"/>
    <w:rsid w:val="00D0323A"/>
    <w:rsid w:val="00D0481F"/>
    <w:rsid w:val="00D0559F"/>
    <w:rsid w:val="00D077E9"/>
    <w:rsid w:val="00D15FCB"/>
    <w:rsid w:val="00D16D1D"/>
    <w:rsid w:val="00D20B8C"/>
    <w:rsid w:val="00D215E8"/>
    <w:rsid w:val="00D21D95"/>
    <w:rsid w:val="00D22E48"/>
    <w:rsid w:val="00D24C46"/>
    <w:rsid w:val="00D31B3B"/>
    <w:rsid w:val="00D3293F"/>
    <w:rsid w:val="00D3418F"/>
    <w:rsid w:val="00D42CB7"/>
    <w:rsid w:val="00D45ED9"/>
    <w:rsid w:val="00D47D7E"/>
    <w:rsid w:val="00D47E32"/>
    <w:rsid w:val="00D5413D"/>
    <w:rsid w:val="00D55F33"/>
    <w:rsid w:val="00D570A9"/>
    <w:rsid w:val="00D633DB"/>
    <w:rsid w:val="00D67EC2"/>
    <w:rsid w:val="00D70D02"/>
    <w:rsid w:val="00D770C7"/>
    <w:rsid w:val="00D77F5C"/>
    <w:rsid w:val="00D84A12"/>
    <w:rsid w:val="00D86945"/>
    <w:rsid w:val="00D90290"/>
    <w:rsid w:val="00D9431E"/>
    <w:rsid w:val="00D94932"/>
    <w:rsid w:val="00DA33F7"/>
    <w:rsid w:val="00DA5A66"/>
    <w:rsid w:val="00DB0329"/>
    <w:rsid w:val="00DB2E30"/>
    <w:rsid w:val="00DB302E"/>
    <w:rsid w:val="00DB3049"/>
    <w:rsid w:val="00DB4299"/>
    <w:rsid w:val="00DC371B"/>
    <w:rsid w:val="00DC53B1"/>
    <w:rsid w:val="00DC589A"/>
    <w:rsid w:val="00DC5A70"/>
    <w:rsid w:val="00DD152F"/>
    <w:rsid w:val="00DD2015"/>
    <w:rsid w:val="00DD5DF9"/>
    <w:rsid w:val="00DE213F"/>
    <w:rsid w:val="00DE365A"/>
    <w:rsid w:val="00DF027C"/>
    <w:rsid w:val="00DF1AE8"/>
    <w:rsid w:val="00DF6AE2"/>
    <w:rsid w:val="00DF76C1"/>
    <w:rsid w:val="00E0006D"/>
    <w:rsid w:val="00E00A32"/>
    <w:rsid w:val="00E014CF"/>
    <w:rsid w:val="00E02EEC"/>
    <w:rsid w:val="00E10A26"/>
    <w:rsid w:val="00E12535"/>
    <w:rsid w:val="00E202C1"/>
    <w:rsid w:val="00E213D0"/>
    <w:rsid w:val="00E21748"/>
    <w:rsid w:val="00E22ACD"/>
    <w:rsid w:val="00E240D7"/>
    <w:rsid w:val="00E309F1"/>
    <w:rsid w:val="00E42D07"/>
    <w:rsid w:val="00E5400F"/>
    <w:rsid w:val="00E620B0"/>
    <w:rsid w:val="00E65D77"/>
    <w:rsid w:val="00E67A15"/>
    <w:rsid w:val="00E70B0C"/>
    <w:rsid w:val="00E768E8"/>
    <w:rsid w:val="00E77764"/>
    <w:rsid w:val="00E812F9"/>
    <w:rsid w:val="00E81B40"/>
    <w:rsid w:val="00E835F7"/>
    <w:rsid w:val="00E83C24"/>
    <w:rsid w:val="00E8416F"/>
    <w:rsid w:val="00E866DF"/>
    <w:rsid w:val="00E93A10"/>
    <w:rsid w:val="00E95E16"/>
    <w:rsid w:val="00EA0538"/>
    <w:rsid w:val="00EA0D16"/>
    <w:rsid w:val="00EA587D"/>
    <w:rsid w:val="00EB0A6B"/>
    <w:rsid w:val="00EB0DA8"/>
    <w:rsid w:val="00EB7C14"/>
    <w:rsid w:val="00EC445B"/>
    <w:rsid w:val="00EC48C2"/>
    <w:rsid w:val="00EC4A27"/>
    <w:rsid w:val="00EC7225"/>
    <w:rsid w:val="00EC77CF"/>
    <w:rsid w:val="00EE0261"/>
    <w:rsid w:val="00EE0272"/>
    <w:rsid w:val="00EE0407"/>
    <w:rsid w:val="00EE0EED"/>
    <w:rsid w:val="00EF0FFA"/>
    <w:rsid w:val="00EF2328"/>
    <w:rsid w:val="00EF555B"/>
    <w:rsid w:val="00EF69A2"/>
    <w:rsid w:val="00EF7F88"/>
    <w:rsid w:val="00F0050D"/>
    <w:rsid w:val="00F027BB"/>
    <w:rsid w:val="00F11DCF"/>
    <w:rsid w:val="00F162EA"/>
    <w:rsid w:val="00F21642"/>
    <w:rsid w:val="00F261E4"/>
    <w:rsid w:val="00F26C14"/>
    <w:rsid w:val="00F27F56"/>
    <w:rsid w:val="00F406C8"/>
    <w:rsid w:val="00F442DE"/>
    <w:rsid w:val="00F475E3"/>
    <w:rsid w:val="00F5094B"/>
    <w:rsid w:val="00F528AF"/>
    <w:rsid w:val="00F52D27"/>
    <w:rsid w:val="00F600A5"/>
    <w:rsid w:val="00F706CC"/>
    <w:rsid w:val="00F81352"/>
    <w:rsid w:val="00F81E40"/>
    <w:rsid w:val="00F83527"/>
    <w:rsid w:val="00F83F4E"/>
    <w:rsid w:val="00FA194E"/>
    <w:rsid w:val="00FA7174"/>
    <w:rsid w:val="00FB02CE"/>
    <w:rsid w:val="00FB320B"/>
    <w:rsid w:val="00FB6159"/>
    <w:rsid w:val="00FB62F6"/>
    <w:rsid w:val="00FB64A8"/>
    <w:rsid w:val="00FC273C"/>
    <w:rsid w:val="00FC7EA8"/>
    <w:rsid w:val="00FD0A86"/>
    <w:rsid w:val="00FD21B9"/>
    <w:rsid w:val="00FD583F"/>
    <w:rsid w:val="00FD7488"/>
    <w:rsid w:val="00FE3359"/>
    <w:rsid w:val="00FE5429"/>
    <w:rsid w:val="00FF16B4"/>
    <w:rsid w:val="00FF1B5F"/>
    <w:rsid w:val="00FF4030"/>
    <w:rsid w:val="00FF64B0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8437C6"/>
  <w15:docId w15:val="{BE9BC162-1E90-4627-BF85-F43C4B17A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7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" w:unhideWhenUsed="1" w:qFormat="1"/>
    <w:lsdException w:name="Emphasis" w:semiHidden="1" w:uiPriority="2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 w:unhideWhenUsed="1"/>
    <w:lsdException w:name="No Spacing" w:semiHidden="1" w:uiPriority="1" w:unhideWhenUsed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6945"/>
    <w:pPr>
      <w:spacing w:after="0"/>
    </w:pPr>
    <w:rPr>
      <w:rFonts w:eastAsiaTheme="minorEastAsia"/>
      <w:b/>
      <w:color w:val="082A75" w:themeColor="text2"/>
      <w:sz w:val="28"/>
      <w:szCs w:val="22"/>
    </w:rPr>
  </w:style>
  <w:style w:type="paragraph" w:styleId="Heading1">
    <w:name w:val="heading 1"/>
    <w:basedOn w:val="Normal"/>
    <w:link w:val="Heading1Char"/>
    <w:uiPriority w:val="4"/>
    <w:qFormat/>
    <w:rsid w:val="00D077E9"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rsid w:val="00DF027C"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uiPriority w:val="1"/>
    <w:qFormat/>
    <w:rsid w:val="00D86945"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"/>
    <w:rsid w:val="00D86945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paragraph" w:styleId="Subtitle">
    <w:name w:val="Subtitle"/>
    <w:basedOn w:val="Normal"/>
    <w:link w:val="SubtitleChar"/>
    <w:uiPriority w:val="2"/>
    <w:qFormat/>
    <w:rsid w:val="00D86945"/>
    <w:pPr>
      <w:framePr w:hSpace="180" w:wrap="around" w:vAnchor="text" w:hAnchor="margin" w:y="1167"/>
    </w:pPr>
    <w:rPr>
      <w:b w:val="0"/>
      <w:caps/>
      <w:spacing w:val="20"/>
      <w:sz w:val="32"/>
    </w:rPr>
  </w:style>
  <w:style w:type="character" w:customStyle="1" w:styleId="SubtitleChar">
    <w:name w:val="Subtitle Char"/>
    <w:basedOn w:val="DefaultParagraphFont"/>
    <w:link w:val="Subtitle"/>
    <w:uiPriority w:val="2"/>
    <w:rsid w:val="00D86945"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sid w:val="00D077E9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paragraph" w:styleId="Header">
    <w:name w:val="header"/>
    <w:basedOn w:val="Normal"/>
    <w:link w:val="HeaderChar"/>
    <w:uiPriority w:val="8"/>
    <w:unhideWhenUsed/>
    <w:rsid w:val="005037F0"/>
  </w:style>
  <w:style w:type="character" w:customStyle="1" w:styleId="HeaderChar">
    <w:name w:val="Header Char"/>
    <w:basedOn w:val="DefaultParagraphFont"/>
    <w:link w:val="Header"/>
    <w:uiPriority w:val="8"/>
    <w:rsid w:val="0093335D"/>
  </w:style>
  <w:style w:type="paragraph" w:styleId="Footer">
    <w:name w:val="footer"/>
    <w:basedOn w:val="Normal"/>
    <w:link w:val="FooterChar"/>
    <w:uiPriority w:val="99"/>
    <w:unhideWhenUsed/>
    <w:rsid w:val="005037F0"/>
  </w:style>
  <w:style w:type="character" w:customStyle="1" w:styleId="FooterChar">
    <w:name w:val="Footer Char"/>
    <w:basedOn w:val="DefaultParagraphFont"/>
    <w:link w:val="Footer"/>
    <w:uiPriority w:val="99"/>
    <w:rsid w:val="005037F0"/>
    <w:rPr>
      <w:sz w:val="24"/>
      <w:szCs w:val="24"/>
    </w:rPr>
  </w:style>
  <w:style w:type="paragraph" w:customStyle="1" w:styleId="Name">
    <w:name w:val="Name"/>
    <w:basedOn w:val="Normal"/>
    <w:uiPriority w:val="3"/>
    <w:qFormat/>
    <w:rsid w:val="00B231E5"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rsid w:val="00DF027C"/>
    <w:rPr>
      <w:rFonts w:eastAsiaTheme="majorEastAsia" w:cstheme="majorBidi"/>
      <w:color w:val="082A75" w:themeColor="text2"/>
      <w:sz w:val="36"/>
      <w:szCs w:val="26"/>
    </w:rPr>
  </w:style>
  <w:style w:type="table" w:styleId="TableGrid">
    <w:name w:val="Table Grid"/>
    <w:basedOn w:val="TableNormal"/>
    <w:uiPriority w:val="1"/>
    <w:rsid w:val="00FF16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unhideWhenUsed/>
    <w:rsid w:val="00D86945"/>
    <w:rPr>
      <w:color w:val="808080"/>
    </w:rPr>
  </w:style>
  <w:style w:type="paragraph" w:customStyle="1" w:styleId="Content">
    <w:name w:val="Content"/>
    <w:basedOn w:val="Normal"/>
    <w:link w:val="ContentChar"/>
    <w:qFormat/>
    <w:rsid w:val="00DF027C"/>
    <w:rPr>
      <w:b w:val="0"/>
    </w:rPr>
  </w:style>
  <w:style w:type="paragraph" w:customStyle="1" w:styleId="EmphasisText">
    <w:name w:val="Emphasis Text"/>
    <w:basedOn w:val="Normal"/>
    <w:link w:val="EmphasisTextChar"/>
    <w:qFormat/>
    <w:rsid w:val="00DF027C"/>
  </w:style>
  <w:style w:type="character" w:customStyle="1" w:styleId="ContentChar">
    <w:name w:val="Content Char"/>
    <w:basedOn w:val="DefaultParagraphFont"/>
    <w:link w:val="Content"/>
    <w:rsid w:val="00DF027C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sid w:val="00DF027C"/>
    <w:rPr>
      <w:rFonts w:eastAsiaTheme="minorEastAsia"/>
      <w:b/>
      <w:color w:val="082A75" w:themeColor="text2"/>
      <w:sz w:val="28"/>
      <w:szCs w:val="22"/>
    </w:rPr>
  </w:style>
  <w:style w:type="paragraph" w:styleId="NoSpacing">
    <w:name w:val="No Spacing"/>
    <w:uiPriority w:val="1"/>
    <w:qFormat/>
    <w:rsid w:val="00312316"/>
    <w:pPr>
      <w:spacing w:after="0" w:line="240" w:lineRule="auto"/>
    </w:pPr>
    <w:rPr>
      <w:sz w:val="22"/>
      <w:szCs w:val="22"/>
      <w:lang w:val="en-GB"/>
    </w:rPr>
  </w:style>
  <w:style w:type="paragraph" w:styleId="ListParagraph">
    <w:name w:val="List Paragraph"/>
    <w:basedOn w:val="Normal"/>
    <w:uiPriority w:val="34"/>
    <w:semiHidden/>
    <w:unhideWhenUsed/>
    <w:qFormat/>
    <w:rsid w:val="00F528A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528AF"/>
    <w:rPr>
      <w:color w:val="3592C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731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ilfordonseaparishcouncil.gov.uk" TargetMode="Externa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he-p\AppData\Roaming\Microsoft\Templates\Report%20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A005B2ED334E4770A6256B20084835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3BD476-44D5-4FC3-BD57-583D50E1929C}"/>
      </w:docPartPr>
      <w:docPartBody>
        <w:p w:rsidR="003213A3" w:rsidRDefault="00412A3B">
          <w:pPr>
            <w:pStyle w:val="A005B2ED334E4770A6256B20084835AB"/>
          </w:pPr>
          <w:r>
            <w:t>COMPANY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13A3"/>
    <w:rsid w:val="002C0CDA"/>
    <w:rsid w:val="00303098"/>
    <w:rsid w:val="003213A3"/>
    <w:rsid w:val="003A7D11"/>
    <w:rsid w:val="00412A3B"/>
    <w:rsid w:val="00436F10"/>
    <w:rsid w:val="0044282C"/>
    <w:rsid w:val="004C7FEE"/>
    <w:rsid w:val="00525B92"/>
    <w:rsid w:val="00543944"/>
    <w:rsid w:val="005A6DB8"/>
    <w:rsid w:val="005E3694"/>
    <w:rsid w:val="00600038"/>
    <w:rsid w:val="006516E3"/>
    <w:rsid w:val="00767063"/>
    <w:rsid w:val="0082753E"/>
    <w:rsid w:val="0092685C"/>
    <w:rsid w:val="009B26EF"/>
    <w:rsid w:val="00A261CC"/>
    <w:rsid w:val="00A328C4"/>
    <w:rsid w:val="00A5701B"/>
    <w:rsid w:val="00A8577B"/>
    <w:rsid w:val="00AD2B54"/>
    <w:rsid w:val="00B100BC"/>
    <w:rsid w:val="00C03374"/>
    <w:rsid w:val="00C112AB"/>
    <w:rsid w:val="00C17D78"/>
    <w:rsid w:val="00C27DF4"/>
    <w:rsid w:val="00CA5B84"/>
    <w:rsid w:val="00D43B90"/>
    <w:rsid w:val="00DA2577"/>
    <w:rsid w:val="00DD2015"/>
    <w:rsid w:val="00E12535"/>
    <w:rsid w:val="00E262DA"/>
    <w:rsid w:val="00E90873"/>
    <w:rsid w:val="00EC48C2"/>
    <w:rsid w:val="00F10BB0"/>
    <w:rsid w:val="00F90C35"/>
    <w:rsid w:val="00FB7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0E2841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0E2841" w:themeColor="text2"/>
      <w:spacing w:val="20"/>
      <w:sz w:val="32"/>
      <w:lang w:val="en-US" w:eastAsia="en-US"/>
    </w:rPr>
  </w:style>
  <w:style w:type="paragraph" w:customStyle="1" w:styleId="A005B2ED334E4770A6256B20084835AB">
    <w:name w:val="A005B2ED334E4770A6256B20084835A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3CA0F2-F354-4CB2-9ADF-26E8688D7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Report </Template>
  <TotalTime>121</TotalTime>
  <Pages>4</Pages>
  <Words>602</Words>
  <Characters>3435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Jason and Sarah Pitt</dc:creator>
  <cp:keywords/>
  <cp:lastModifiedBy>Clerk</cp:lastModifiedBy>
  <cp:revision>119</cp:revision>
  <cp:lastPrinted>2022-05-04T10:15:00Z</cp:lastPrinted>
  <dcterms:created xsi:type="dcterms:W3CDTF">2026-01-09T10:27:00Z</dcterms:created>
  <dcterms:modified xsi:type="dcterms:W3CDTF">2026-04-27T12:10:00Z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</Properties>
</file>